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:rsidR="00C45E16" w:rsidRDefault="00AE5723" w:rsidP="00874545">
      <w:pPr>
        <w:spacing w:after="0" w:line="240" w:lineRule="auto"/>
        <w:rPr>
          <w:rFonts w:asciiTheme="majorHAnsi" w:hAnsiTheme="majorHAnsi" w:cstheme="majorHAnsi"/>
        </w:rPr>
      </w:pPr>
      <w:r w:rsidRPr="007D600B">
        <w:rPr>
          <w:rFonts w:asciiTheme="majorHAnsi" w:hAnsiTheme="majorHAnsi" w:cstheme="majorHAnsi"/>
          <w:b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E2B1FC" wp14:editId="4BA4AAEC">
                <wp:simplePos x="0" y="0"/>
                <wp:positionH relativeFrom="column">
                  <wp:posOffset>-914400</wp:posOffset>
                </wp:positionH>
                <wp:positionV relativeFrom="paragraph">
                  <wp:posOffset>3489158</wp:posOffset>
                </wp:positionV>
                <wp:extent cx="7639050" cy="3777916"/>
                <wp:effectExtent l="0" t="0" r="6350" b="0"/>
                <wp:wrapNone/>
                <wp:docPr id="501" name="Rectangle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37779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771" w:rsidRPr="003E00EF" w:rsidRDefault="00CE3771" w:rsidP="008453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CE3771" w:rsidRPr="00185832" w:rsidRDefault="00CE3771" w:rsidP="00185832">
                            <w:pPr>
                              <w:pStyle w:val="A-GraphicIllustrationImageHeading"/>
                              <w:pBdr>
                                <w:bottom w:val="none" w:sz="0" w:space="0" w:color="auto"/>
                              </w:pBdr>
                              <w:rPr>
                                <w:rFonts w:ascii="Georgia" w:hAnsi="Georgia"/>
                                <w:sz w:val="96"/>
                                <w:szCs w:val="96"/>
                                <w:lang w:val="fr-BE"/>
                              </w:rPr>
                            </w:pPr>
                            <w:bookmarkStart w:id="0" w:name="_Toc173319163"/>
                            <w:r w:rsidRPr="00185832">
                              <w:rPr>
                                <w:rFonts w:ascii="Georgia" w:hAnsi="Georgia"/>
                                <w:sz w:val="96"/>
                                <w:szCs w:val="96"/>
                                <w:lang w:val="fr-BE"/>
                              </w:rPr>
                              <w:t>Agile/SCRUM</w:t>
                            </w:r>
                            <w:r>
                              <w:rPr>
                                <w:rFonts w:ascii="Georgia" w:hAnsi="Georgia"/>
                                <w:sz w:val="96"/>
                                <w:szCs w:val="96"/>
                                <w:lang w:val="fr-BE"/>
                              </w:rPr>
                              <w:br/>
                            </w:r>
                            <w:r w:rsidRPr="00EC67DE">
                              <w:rPr>
                                <w:rFonts w:ascii="Georgia" w:hAnsi="Georgia"/>
                                <w:szCs w:val="48"/>
                                <w:lang w:val="fr-BE"/>
                              </w:rPr>
                              <w:t>2020</w:t>
                            </w:r>
                            <w:bookmarkEnd w:id="0"/>
                          </w:p>
                          <w:p w:rsidR="00CE3771" w:rsidRDefault="00CE3771" w:rsidP="001C33C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"/>
                                <w:color w:val="808080" w:themeColor="background1" w:themeShade="80"/>
                                <w:sz w:val="44"/>
                                <w:szCs w:val="44"/>
                                <w:lang w:val="fr-BE"/>
                              </w:rPr>
                            </w:pPr>
                          </w:p>
                          <w:p w:rsidR="00CE3771" w:rsidRPr="00185832" w:rsidRDefault="00CE3771" w:rsidP="00DB67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0" w:afterAutospacing="1" w:line="240" w:lineRule="auto"/>
                              <w:jc w:val="center"/>
                              <w:rPr>
                                <w:rFonts w:cs="Calibri"/>
                                <w:color w:val="808080" w:themeColor="background1" w:themeShade="80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185832">
                              <w:rPr>
                                <w:rFonts w:cs="Calibri"/>
                                <w:color w:val="808080" w:themeColor="background1" w:themeShade="80"/>
                                <w:sz w:val="22"/>
                                <w:szCs w:val="22"/>
                                <w:lang w:val="fr-BE"/>
                              </w:rPr>
                              <w:t>Cfitech.be</w:t>
                            </w:r>
                            <w:r>
                              <w:rPr>
                                <w:rFonts w:cs="Calibri"/>
                                <w:color w:val="808080" w:themeColor="background1" w:themeShade="80"/>
                                <w:sz w:val="22"/>
                                <w:szCs w:val="22"/>
                                <w:lang w:val="fr-BE"/>
                              </w:rPr>
                              <w:br/>
                            </w:r>
                            <w:r w:rsidRPr="00185832">
                              <w:rPr>
                                <w:rFonts w:cs="Calibri"/>
                                <w:color w:val="808080" w:themeColor="background1" w:themeShade="80"/>
                                <w:sz w:val="22"/>
                                <w:szCs w:val="22"/>
                                <w:lang w:val="fr-BE"/>
                              </w:rPr>
                              <w:t>Date de création : 29 JUILLET 2024</w:t>
                            </w:r>
                          </w:p>
                          <w:p w:rsidR="00CE3771" w:rsidRPr="00DB675D" w:rsidRDefault="00CE3771" w:rsidP="00DB67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0" w:afterAutospacing="1" w:line="240" w:lineRule="auto"/>
                              <w:jc w:val="center"/>
                              <w:rPr>
                                <w:rFonts w:cs="Calibri"/>
                                <w:color w:val="808080" w:themeColor="background1" w:themeShade="80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185832">
                              <w:rPr>
                                <w:rFonts w:cs="Calibri"/>
                                <w:color w:val="808080" w:themeColor="background1" w:themeShade="80"/>
                                <w:sz w:val="22"/>
                                <w:szCs w:val="22"/>
                                <w:lang w:val="fr-BE"/>
                              </w:rPr>
                              <w:t>Auteur : BENOIT LEPAGE</w:t>
                            </w:r>
                            <w:r>
                              <w:rPr>
                                <w:rFonts w:cs="Calibri"/>
                                <w:color w:val="808080" w:themeColor="background1" w:themeShade="80"/>
                                <w:sz w:val="22"/>
                                <w:szCs w:val="22"/>
                                <w:lang w:val="fr-BE"/>
                              </w:rPr>
                              <w:br/>
                            </w:r>
                            <w:r w:rsidRPr="00185832">
                              <w:rPr>
                                <w:rFonts w:cs="Calibri"/>
                                <w:color w:val="808080" w:themeColor="background1" w:themeShade="80"/>
                                <w:sz w:val="22"/>
                                <w:szCs w:val="22"/>
                                <w:lang w:val="fr-BE"/>
                              </w:rPr>
                              <w:t>Version: DRAFT</w:t>
                            </w:r>
                          </w:p>
                          <w:p w:rsidR="00CE3771" w:rsidRPr="00185832" w:rsidRDefault="00CE3771" w:rsidP="008453EA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2B1FC" id="Rectangle 501" o:spid="_x0000_s1026" style="position:absolute;margin-left:-1in;margin-top:274.75pt;width:601.5pt;height:297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" fillcolor="white [3212]" stroked="f" strokeweight="1.25pt">
                <v:textbox>
                  <w:txbxContent>
                    <w:p w:rsidR="00CE3771" w:rsidRPr="003E00EF" w:rsidRDefault="00CE3771" w:rsidP="008453E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CE3771" w:rsidRPr="00185832" w:rsidRDefault="00CE3771" w:rsidP="00185832">
                      <w:pPr>
                        <w:pStyle w:val="A-GraphicIllustrationImageHeading"/>
                        <w:pBdr>
                          <w:bottom w:val="none" w:sz="0" w:space="0" w:color="auto"/>
                        </w:pBdr>
                        <w:rPr>
                          <w:rFonts w:ascii="Georgia" w:hAnsi="Georgia"/>
                          <w:sz w:val="96"/>
                          <w:szCs w:val="96"/>
                          <w:lang w:val="fr-BE"/>
                        </w:rPr>
                      </w:pPr>
                      <w:bookmarkStart w:id="1" w:name="_Toc173319163"/>
                      <w:r w:rsidRPr="00185832">
                        <w:rPr>
                          <w:rFonts w:ascii="Georgia" w:hAnsi="Georgia"/>
                          <w:sz w:val="96"/>
                          <w:szCs w:val="96"/>
                          <w:lang w:val="fr-BE"/>
                        </w:rPr>
                        <w:t>Agile/SCRUM</w:t>
                      </w:r>
                      <w:r>
                        <w:rPr>
                          <w:rFonts w:ascii="Georgia" w:hAnsi="Georgia"/>
                          <w:sz w:val="96"/>
                          <w:szCs w:val="96"/>
                          <w:lang w:val="fr-BE"/>
                        </w:rPr>
                        <w:br/>
                      </w:r>
                      <w:r w:rsidRPr="00EC67DE">
                        <w:rPr>
                          <w:rFonts w:ascii="Georgia" w:hAnsi="Georgia"/>
                          <w:szCs w:val="48"/>
                          <w:lang w:val="fr-BE"/>
                        </w:rPr>
                        <w:t>2020</w:t>
                      </w:r>
                      <w:bookmarkEnd w:id="1"/>
                    </w:p>
                    <w:p w:rsidR="00CE3771" w:rsidRDefault="00CE3771" w:rsidP="001C33C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"/>
                          <w:color w:val="808080" w:themeColor="background1" w:themeShade="80"/>
                          <w:sz w:val="44"/>
                          <w:szCs w:val="44"/>
                          <w:lang w:val="fr-BE"/>
                        </w:rPr>
                      </w:pPr>
                    </w:p>
                    <w:p w:rsidR="00CE3771" w:rsidRPr="00185832" w:rsidRDefault="00CE3771" w:rsidP="00DB675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0" w:afterAutospacing="1" w:line="240" w:lineRule="auto"/>
                        <w:jc w:val="center"/>
                        <w:rPr>
                          <w:rFonts w:cs="Calibri"/>
                          <w:color w:val="808080" w:themeColor="background1" w:themeShade="80"/>
                          <w:sz w:val="22"/>
                          <w:szCs w:val="22"/>
                          <w:lang w:val="fr-BE"/>
                        </w:rPr>
                      </w:pPr>
                      <w:r w:rsidRPr="00185832">
                        <w:rPr>
                          <w:rFonts w:cs="Calibri"/>
                          <w:color w:val="808080" w:themeColor="background1" w:themeShade="80"/>
                          <w:sz w:val="22"/>
                          <w:szCs w:val="22"/>
                          <w:lang w:val="fr-BE"/>
                        </w:rPr>
                        <w:t>Cfitech.be</w:t>
                      </w:r>
                      <w:r>
                        <w:rPr>
                          <w:rFonts w:cs="Calibri"/>
                          <w:color w:val="808080" w:themeColor="background1" w:themeShade="80"/>
                          <w:sz w:val="22"/>
                          <w:szCs w:val="22"/>
                          <w:lang w:val="fr-BE"/>
                        </w:rPr>
                        <w:br/>
                      </w:r>
                      <w:r w:rsidRPr="00185832">
                        <w:rPr>
                          <w:rFonts w:cs="Calibri"/>
                          <w:color w:val="808080" w:themeColor="background1" w:themeShade="80"/>
                          <w:sz w:val="22"/>
                          <w:szCs w:val="22"/>
                          <w:lang w:val="fr-BE"/>
                        </w:rPr>
                        <w:t>Date de création : 29 JUILLET 2024</w:t>
                      </w:r>
                    </w:p>
                    <w:p w:rsidR="00CE3771" w:rsidRPr="00DB675D" w:rsidRDefault="00CE3771" w:rsidP="00DB675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0" w:afterAutospacing="1" w:line="240" w:lineRule="auto"/>
                        <w:jc w:val="center"/>
                        <w:rPr>
                          <w:rFonts w:cs="Calibri"/>
                          <w:color w:val="808080" w:themeColor="background1" w:themeShade="80"/>
                          <w:sz w:val="22"/>
                          <w:szCs w:val="22"/>
                          <w:lang w:val="fr-BE"/>
                        </w:rPr>
                      </w:pPr>
                      <w:r w:rsidRPr="00185832">
                        <w:rPr>
                          <w:rFonts w:cs="Calibri"/>
                          <w:color w:val="808080" w:themeColor="background1" w:themeShade="80"/>
                          <w:sz w:val="22"/>
                          <w:szCs w:val="22"/>
                          <w:lang w:val="fr-BE"/>
                        </w:rPr>
                        <w:t>Auteur : BENOIT LEPAGE</w:t>
                      </w:r>
                      <w:r>
                        <w:rPr>
                          <w:rFonts w:cs="Calibri"/>
                          <w:color w:val="808080" w:themeColor="background1" w:themeShade="80"/>
                          <w:sz w:val="22"/>
                          <w:szCs w:val="22"/>
                          <w:lang w:val="fr-BE"/>
                        </w:rPr>
                        <w:br/>
                      </w:r>
                      <w:r w:rsidRPr="00185832">
                        <w:rPr>
                          <w:rFonts w:cs="Calibri"/>
                          <w:color w:val="808080" w:themeColor="background1" w:themeShade="80"/>
                          <w:sz w:val="22"/>
                          <w:szCs w:val="22"/>
                          <w:lang w:val="fr-BE"/>
                        </w:rPr>
                        <w:t>Version: DRAFT</w:t>
                      </w:r>
                    </w:p>
                    <w:p w:rsidR="00CE3771" w:rsidRPr="00185832" w:rsidRDefault="00CE3771" w:rsidP="008453EA">
                      <w:pPr>
                        <w:jc w:val="center"/>
                        <w:rPr>
                          <w:sz w:val="21"/>
                          <w:szCs w:val="21"/>
                          <w:lang w:val="fr-B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auto"/>
          <w:szCs w:val="24"/>
          <w:lang w:val="fr-BE" w:eastAsia="fr-FR"/>
        </w:rPr>
        <w:drawing>
          <wp:inline distT="0" distB="0" distL="0" distR="0" wp14:anchorId="16CE31F8" wp14:editId="7F5FA2EC">
            <wp:extent cx="5731510" cy="291338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methode-scrum-definiti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E16" w:rsidRPr="007D600B">
        <w:rPr>
          <w:rFonts w:asciiTheme="majorHAnsi" w:hAnsiTheme="majorHAnsi" w:cstheme="majorHAnsi"/>
        </w:rPr>
        <w:br w:type="page"/>
      </w:r>
    </w:p>
    <w:p w:rsidR="00874545" w:rsidRPr="00874545" w:rsidRDefault="00874545" w:rsidP="00874545">
      <w:pPr>
        <w:pStyle w:val="A-GraphicIllustrationImageHeading"/>
        <w:rPr>
          <w:rFonts w:ascii="Times New Roman" w:eastAsia="Times New Roman" w:hAnsi="Times New Roman" w:cs="Times New Roman"/>
          <w:color w:val="auto"/>
          <w:szCs w:val="24"/>
          <w:lang w:val="fr-BE" w:eastAsia="fr-FR"/>
        </w:rPr>
      </w:pPr>
      <w:bookmarkStart w:id="2" w:name="_Toc173319164"/>
      <w:proofErr w:type="spellStart"/>
      <w:r>
        <w:lastRenderedPageBreak/>
        <w:t>Sommaire</w:t>
      </w:r>
      <w:bookmarkEnd w:id="2"/>
      <w:proofErr w:type="spellEnd"/>
    </w:p>
    <w:sdt>
      <w:sdtPr>
        <w:rPr>
          <w:rFonts w:eastAsiaTheme="minorHAnsi"/>
          <w:b/>
          <w:bCs/>
          <w:color w:val="auto"/>
          <w:sz w:val="22"/>
          <w:szCs w:val="22"/>
          <w:lang w:val="nl-BE"/>
        </w:rPr>
        <w:id w:val="1558054164"/>
        <w:docPartObj>
          <w:docPartGallery w:val="Table of Contents"/>
          <w:docPartUnique/>
        </w:docPartObj>
      </w:sdtPr>
      <w:sdtEndPr>
        <w:rPr>
          <w:rFonts w:asciiTheme="majorHAnsi" w:eastAsiaTheme="minorEastAsia" w:hAnsiTheme="majorHAnsi" w:cstheme="majorHAnsi"/>
          <w:b w:val="0"/>
          <w:bCs w:val="0"/>
          <w:color w:val="7F7F7F" w:themeColor="text1" w:themeTint="80"/>
          <w:sz w:val="24"/>
          <w:szCs w:val="20"/>
          <w:lang w:val="en-US"/>
        </w:rPr>
      </w:sdtEndPr>
      <w:sdtContent>
        <w:p w:rsidR="00CE3771" w:rsidRDefault="009F0BDB">
          <w:pPr>
            <w:pStyle w:val="TM1"/>
            <w:tabs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r w:rsidRPr="007D600B">
            <w:rPr>
              <w:rFonts w:asciiTheme="majorHAnsi" w:hAnsiTheme="majorHAnsi" w:cstheme="majorHAnsi"/>
            </w:rPr>
            <w:fldChar w:fldCharType="begin"/>
          </w:r>
          <w:r w:rsidRPr="007D600B">
            <w:rPr>
              <w:rFonts w:asciiTheme="majorHAnsi" w:hAnsiTheme="majorHAnsi" w:cstheme="majorHAnsi"/>
            </w:rPr>
            <w:instrText xml:space="preserve"> TOC \o "1-3" \h \z \u </w:instrText>
          </w:r>
          <w:r w:rsidRPr="007D600B">
            <w:rPr>
              <w:rFonts w:asciiTheme="majorHAnsi" w:hAnsiTheme="majorHAnsi" w:cstheme="majorHAnsi"/>
            </w:rPr>
            <w:fldChar w:fldCharType="separate"/>
          </w:r>
          <w:hyperlink r:id="rId12" w:anchor="_Toc173319163" w:history="1"/>
        </w:p>
        <w:p w:rsidR="00CE3771" w:rsidRDefault="00CE3771">
          <w:pPr>
            <w:pStyle w:val="TM1"/>
            <w:tabs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hyperlink w:anchor="_Toc173319165" w:history="1">
            <w:r w:rsidRPr="00BA64C7">
              <w:rPr>
                <w:rStyle w:val="Lienhypertexte"/>
                <w:noProof/>
                <w:lang w:val="fr-BE"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_Toc173319165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771" w:rsidRDefault="00CE3771">
          <w:pPr>
            <w:pStyle w:val="TM1"/>
            <w:tabs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hyperlink w:anchor="_Toc173319166" w:history="1">
            <w:r w:rsidRPr="00BA64C7">
              <w:rPr>
                <w:rStyle w:val="Lienhypertexte"/>
                <w:noProof/>
                <w:lang w:val="fr-BE"/>
              </w:rPr>
              <w:t>Le manifeste AGILE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_Toc173319166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771" w:rsidRDefault="00CE3771">
          <w:pPr>
            <w:pStyle w:val="TM1"/>
            <w:tabs>
              <w:tab w:val="left" w:pos="440"/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hyperlink w:anchor="_Toc173319167" w:history="1">
            <w:r w:rsidRPr="00BA64C7">
              <w:rPr>
                <w:rStyle w:val="Lienhypertexte"/>
                <w:noProof/>
                <w:lang w:val="fr-BE"/>
              </w:rPr>
              <w:t>1.</w:t>
            </w:r>
            <w:r>
              <w:rPr>
                <w:noProof/>
                <w:color w:val="auto"/>
                <w:szCs w:val="24"/>
                <w:lang w:val="fr-BE" w:eastAsia="fr-FR"/>
              </w:rPr>
              <w:tab/>
            </w:r>
            <w:r w:rsidRPr="00BA64C7">
              <w:rPr>
                <w:rStyle w:val="Lienhypertexte"/>
                <w:noProof/>
                <w:lang w:val="fr-BE"/>
              </w:rPr>
              <w:t>SCRUM en quelques mots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_Toc173319167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771" w:rsidRDefault="00CE3771">
          <w:pPr>
            <w:pStyle w:val="TM2"/>
            <w:tabs>
              <w:tab w:val="left" w:pos="880"/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hyperlink w:anchor="_Toc173319168" w:history="1">
            <w:r w:rsidRPr="00BA64C7">
              <w:rPr>
                <w:rStyle w:val="Lienhypertexte"/>
                <w:noProof/>
                <w:lang w:eastAsia="nl-BE"/>
              </w:rPr>
              <w:t>1.1</w:t>
            </w:r>
            <w:r>
              <w:rPr>
                <w:noProof/>
                <w:color w:val="auto"/>
                <w:szCs w:val="24"/>
                <w:lang w:val="fr-BE" w:eastAsia="fr-FR"/>
              </w:rPr>
              <w:tab/>
            </w:r>
            <w:r w:rsidRPr="00BA64C7">
              <w:rPr>
                <w:rStyle w:val="Lienhypertexte"/>
                <w:noProof/>
                <w:lang w:eastAsia="nl-BE"/>
              </w:rPr>
              <w:t>Les trois piliers de SCRUM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_Toc173319168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771" w:rsidRDefault="00CE3771">
          <w:pPr>
            <w:pStyle w:val="TM2"/>
            <w:tabs>
              <w:tab w:val="left" w:pos="880"/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hyperlink w:anchor="_Toc173319169" w:history="1">
            <w:r w:rsidRPr="00BA64C7">
              <w:rPr>
                <w:rStyle w:val="Lienhypertexte"/>
                <w:noProof/>
              </w:rPr>
              <w:t>1.2</w:t>
            </w:r>
            <w:r>
              <w:rPr>
                <w:noProof/>
                <w:color w:val="auto"/>
                <w:szCs w:val="24"/>
                <w:lang w:val="fr-BE" w:eastAsia="fr-FR"/>
              </w:rPr>
              <w:tab/>
            </w:r>
            <w:r w:rsidRPr="00BA64C7">
              <w:rPr>
                <w:rStyle w:val="Lienhypertexte"/>
                <w:noProof/>
              </w:rPr>
              <w:t>En image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_Toc173319169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771" w:rsidRDefault="00CE3771">
          <w:pPr>
            <w:pStyle w:val="TM1"/>
            <w:tabs>
              <w:tab w:val="left" w:pos="440"/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hyperlink w:anchor="_Toc173319170" w:history="1">
            <w:r w:rsidRPr="00BA64C7">
              <w:rPr>
                <w:rStyle w:val="Lienhypertexte"/>
                <w:noProof/>
                <w:lang w:val="fr-BE"/>
              </w:rPr>
              <w:t>2.</w:t>
            </w:r>
            <w:r>
              <w:rPr>
                <w:noProof/>
                <w:color w:val="auto"/>
                <w:szCs w:val="24"/>
                <w:lang w:val="fr-BE" w:eastAsia="fr-FR"/>
              </w:rPr>
              <w:tab/>
            </w:r>
            <w:r w:rsidRPr="00BA64C7">
              <w:rPr>
                <w:rStyle w:val="Lienhypertexte"/>
                <w:noProof/>
                <w:lang w:val="fr-BE"/>
              </w:rPr>
              <w:t>Les Rôles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_Toc173319170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771" w:rsidRDefault="00CE3771">
          <w:pPr>
            <w:pStyle w:val="TM2"/>
            <w:tabs>
              <w:tab w:val="left" w:pos="880"/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hyperlink w:anchor="_Toc173319171" w:history="1">
            <w:r w:rsidRPr="00BA64C7">
              <w:rPr>
                <w:rStyle w:val="Lienhypertexte"/>
                <w:noProof/>
              </w:rPr>
              <w:t>2.1</w:t>
            </w:r>
            <w:r>
              <w:rPr>
                <w:noProof/>
                <w:color w:val="auto"/>
                <w:szCs w:val="24"/>
                <w:lang w:val="fr-BE" w:eastAsia="fr-FR"/>
              </w:rPr>
              <w:tab/>
            </w:r>
            <w:r w:rsidRPr="00BA64C7">
              <w:rPr>
                <w:rStyle w:val="Lienhypertexte"/>
                <w:noProof/>
              </w:rPr>
              <w:t>SCRUM Master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_Toc173319171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771" w:rsidRDefault="00CE3771">
          <w:pPr>
            <w:pStyle w:val="TM2"/>
            <w:tabs>
              <w:tab w:val="left" w:pos="880"/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hyperlink w:anchor="_Toc173319172" w:history="1">
            <w:r w:rsidRPr="00BA64C7">
              <w:rPr>
                <w:rStyle w:val="Lienhypertexte"/>
                <w:noProof/>
              </w:rPr>
              <w:t>2.2</w:t>
            </w:r>
            <w:r>
              <w:rPr>
                <w:noProof/>
                <w:color w:val="auto"/>
                <w:szCs w:val="24"/>
                <w:lang w:val="fr-BE" w:eastAsia="fr-FR"/>
              </w:rPr>
              <w:tab/>
            </w:r>
            <w:r w:rsidRPr="00BA64C7">
              <w:rPr>
                <w:rStyle w:val="Lienhypertexte"/>
                <w:noProof/>
              </w:rPr>
              <w:t>Product Owner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_Toc173319172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771" w:rsidRDefault="00CE3771">
          <w:pPr>
            <w:pStyle w:val="TM2"/>
            <w:tabs>
              <w:tab w:val="left" w:pos="880"/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hyperlink w:anchor="_Toc173319173" w:history="1">
            <w:r w:rsidRPr="00BA64C7">
              <w:rPr>
                <w:rStyle w:val="Lienhypertexte"/>
                <w:noProof/>
              </w:rPr>
              <w:t>2.3</w:t>
            </w:r>
            <w:r>
              <w:rPr>
                <w:noProof/>
                <w:color w:val="auto"/>
                <w:szCs w:val="24"/>
                <w:lang w:val="fr-BE" w:eastAsia="fr-FR"/>
              </w:rPr>
              <w:tab/>
            </w:r>
            <w:r w:rsidRPr="00BA64C7">
              <w:rPr>
                <w:rStyle w:val="Lienhypertexte"/>
                <w:noProof/>
              </w:rPr>
              <w:t>Development Team  (équipe de réalisation)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_Toc173319173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771" w:rsidRDefault="00CE3771">
          <w:pPr>
            <w:pStyle w:val="TM2"/>
            <w:tabs>
              <w:tab w:val="left" w:pos="880"/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hyperlink w:anchor="_Toc173319174" w:history="1">
            <w:r w:rsidRPr="00BA64C7">
              <w:rPr>
                <w:rStyle w:val="Lienhypertexte"/>
                <w:noProof/>
              </w:rPr>
              <w:t>2.4</w:t>
            </w:r>
            <w:r>
              <w:rPr>
                <w:noProof/>
                <w:color w:val="auto"/>
                <w:szCs w:val="24"/>
                <w:lang w:val="fr-BE" w:eastAsia="fr-FR"/>
              </w:rPr>
              <w:tab/>
            </w:r>
            <w:r w:rsidRPr="00BA64C7">
              <w:rPr>
                <w:rStyle w:val="Lienhypertexte"/>
                <w:noProof/>
              </w:rPr>
              <w:t>Autres : Management et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_Toc173319174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771" w:rsidRDefault="00CE3771">
          <w:pPr>
            <w:pStyle w:val="TM2"/>
            <w:tabs>
              <w:tab w:val="left" w:pos="880"/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hyperlink w:anchor="_Toc173319175" w:history="1">
            <w:r w:rsidRPr="00BA64C7">
              <w:rPr>
                <w:rStyle w:val="Lienhypertexte"/>
                <w:noProof/>
              </w:rPr>
              <w:t>2.5</w:t>
            </w:r>
            <w:r>
              <w:rPr>
                <w:noProof/>
                <w:color w:val="auto"/>
                <w:szCs w:val="24"/>
                <w:lang w:val="fr-BE" w:eastAsia="fr-FR"/>
              </w:rPr>
              <w:tab/>
            </w:r>
            <w:r w:rsidRPr="00BA64C7">
              <w:rPr>
                <w:rStyle w:val="Lienhypertexte"/>
                <w:noProof/>
              </w:rPr>
              <w:t>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_Toc173319175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771" w:rsidRDefault="00CE3771">
          <w:pPr>
            <w:pStyle w:val="TM2"/>
            <w:tabs>
              <w:tab w:val="left" w:pos="880"/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hyperlink w:anchor="_Toc173319176" w:history="1">
            <w:r w:rsidRPr="00BA64C7">
              <w:rPr>
                <w:rStyle w:val="Lienhypertexte"/>
                <w:noProof/>
              </w:rPr>
              <w:t>2.6</w:t>
            </w:r>
            <w:r>
              <w:rPr>
                <w:noProof/>
                <w:color w:val="auto"/>
                <w:szCs w:val="24"/>
                <w:lang w:val="fr-BE" w:eastAsia="fr-FR"/>
              </w:rPr>
              <w:tab/>
            </w:r>
            <w:r w:rsidRPr="00BA64C7">
              <w:rPr>
                <w:rStyle w:val="Lienhypertexte"/>
                <w:noProof/>
              </w:rPr>
              <w:t>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_Toc173319176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771" w:rsidRDefault="00CE3771">
          <w:pPr>
            <w:pStyle w:val="TM1"/>
            <w:tabs>
              <w:tab w:val="left" w:pos="440"/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hyperlink w:anchor="_Toc173319177" w:history="1">
            <w:r w:rsidRPr="00BA64C7">
              <w:rPr>
                <w:rStyle w:val="Lienhypertexte"/>
                <w:noProof/>
              </w:rPr>
              <w:t>3.</w:t>
            </w:r>
            <w:r>
              <w:rPr>
                <w:noProof/>
                <w:color w:val="auto"/>
                <w:szCs w:val="24"/>
                <w:lang w:val="fr-BE" w:eastAsia="fr-FR"/>
              </w:rPr>
              <w:tab/>
            </w:r>
            <w:r w:rsidRPr="00BA64C7">
              <w:rPr>
                <w:rStyle w:val="Lienhypertexte"/>
                <w:noProof/>
              </w:rPr>
              <w:t>Le Processus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_Toc173319177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771" w:rsidRDefault="00CE3771">
          <w:pPr>
            <w:pStyle w:val="TM2"/>
            <w:tabs>
              <w:tab w:val="left" w:pos="880"/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hyperlink w:anchor="_Toc173319178" w:history="1">
            <w:r w:rsidRPr="00BA64C7">
              <w:rPr>
                <w:rStyle w:val="Lienhypertexte"/>
                <w:noProof/>
              </w:rPr>
              <w:t>3.1</w:t>
            </w:r>
            <w:r>
              <w:rPr>
                <w:noProof/>
                <w:color w:val="auto"/>
                <w:szCs w:val="24"/>
                <w:lang w:val="fr-BE" w:eastAsia="fr-FR"/>
              </w:rPr>
              <w:tab/>
            </w:r>
            <w:r w:rsidRPr="00BA64C7">
              <w:rPr>
                <w:rStyle w:val="Lienhypertexte"/>
                <w:noProof/>
              </w:rPr>
              <w:t>Processus SCRUM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_Toc173319178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771" w:rsidRDefault="00CE3771">
          <w:pPr>
            <w:pStyle w:val="TM3"/>
            <w:tabs>
              <w:tab w:val="left" w:pos="880"/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hyperlink w:anchor="_Toc173319179" w:history="1">
            <w:r w:rsidRPr="00BA64C7">
              <w:rPr>
                <w:rStyle w:val="Lienhypertexte"/>
                <w:noProof/>
              </w:rPr>
              <w:t>a.</w:t>
            </w:r>
            <w:r>
              <w:rPr>
                <w:noProof/>
                <w:color w:val="auto"/>
                <w:szCs w:val="24"/>
                <w:lang w:val="fr-BE" w:eastAsia="fr-FR"/>
              </w:rPr>
              <w:tab/>
            </w:r>
            <w:r w:rsidRPr="00BA64C7">
              <w:rPr>
                <w:rStyle w:val="Lienhypertexte"/>
                <w:noProof/>
              </w:rPr>
              <w:t>Phase Initiale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_Toc173319179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771" w:rsidRDefault="00CE3771">
          <w:pPr>
            <w:pStyle w:val="TM3"/>
            <w:tabs>
              <w:tab w:val="left" w:pos="880"/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hyperlink w:anchor="_Toc173319180" w:history="1">
            <w:r w:rsidRPr="00BA64C7">
              <w:rPr>
                <w:rStyle w:val="Lienhypertexte"/>
                <w:noProof/>
              </w:rPr>
              <w:t>b.</w:t>
            </w:r>
            <w:r>
              <w:rPr>
                <w:noProof/>
                <w:color w:val="auto"/>
                <w:szCs w:val="24"/>
                <w:lang w:val="fr-BE" w:eastAsia="fr-FR"/>
              </w:rPr>
              <w:tab/>
            </w:r>
            <w:r w:rsidRPr="00BA64C7">
              <w:rPr>
                <w:rStyle w:val="Lienhypertexte"/>
                <w:noProof/>
              </w:rPr>
              <w:t>Phase de Sprint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_Toc173319180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771" w:rsidRDefault="00CE3771">
          <w:pPr>
            <w:pStyle w:val="TM3"/>
            <w:tabs>
              <w:tab w:val="left" w:pos="880"/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hyperlink w:anchor="_Toc173319181" w:history="1">
            <w:r w:rsidRPr="00BA64C7">
              <w:rPr>
                <w:rStyle w:val="Lienhypertexte"/>
                <w:noProof/>
              </w:rPr>
              <w:t>c.</w:t>
            </w:r>
            <w:r>
              <w:rPr>
                <w:noProof/>
                <w:color w:val="auto"/>
                <w:szCs w:val="24"/>
                <w:lang w:val="fr-BE" w:eastAsia="fr-FR"/>
              </w:rPr>
              <w:tab/>
            </w:r>
            <w:r w:rsidRPr="00BA64C7">
              <w:rPr>
                <w:rStyle w:val="Lienhypertexte"/>
                <w:noProof/>
              </w:rPr>
              <w:t>Phase de Sprint : Sprint Planning Meeting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_Toc173319181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771" w:rsidRDefault="00CE3771">
          <w:pPr>
            <w:pStyle w:val="TM3"/>
            <w:tabs>
              <w:tab w:val="left" w:pos="880"/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hyperlink w:anchor="_Toc173319182" w:history="1">
            <w:r w:rsidRPr="00BA64C7">
              <w:rPr>
                <w:rStyle w:val="Lienhypertexte"/>
                <w:noProof/>
              </w:rPr>
              <w:t>d.</w:t>
            </w:r>
            <w:r>
              <w:rPr>
                <w:noProof/>
                <w:color w:val="auto"/>
                <w:szCs w:val="24"/>
                <w:lang w:val="fr-BE" w:eastAsia="fr-FR"/>
              </w:rPr>
              <w:tab/>
            </w:r>
            <w:r w:rsidRPr="00BA64C7">
              <w:rPr>
                <w:rStyle w:val="Lienhypertexte"/>
                <w:noProof/>
              </w:rPr>
              <w:t>Phase de Sprint : Dailly Scrum (mélée quotidienne)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_Toc173319182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771" w:rsidRDefault="00CE3771">
          <w:pPr>
            <w:pStyle w:val="TM2"/>
            <w:tabs>
              <w:tab w:val="left" w:pos="660"/>
              <w:tab w:val="right" w:leader="dot" w:pos="9016"/>
            </w:tabs>
            <w:rPr>
              <w:noProof/>
              <w:color w:val="auto"/>
              <w:szCs w:val="24"/>
              <w:lang w:val="fr-BE" w:eastAsia="fr-FR"/>
            </w:rPr>
          </w:pPr>
          <w:r w:rsidRPr="00BA64C7">
            <w:rPr>
              <w:rStyle w:val="Lienhypertexte"/>
              <w:noProof/>
            </w:rPr>
            <w:fldChar w:fldCharType="begin"/>
          </w:r>
          <w:r w:rsidRPr="00BA64C7">
            <w:rPr>
              <w:rStyle w:val="Lienhypertexte"/>
              <w:noProof/>
            </w:rPr>
            <w:instrText xml:space="preserve"> </w:instrText>
          </w:r>
          <w:r>
            <w:rPr>
              <w:noProof/>
            </w:rPr>
            <w:instrText>HYPERLINK \l "_Toc173319183"</w:instrText>
          </w:r>
          <w:r w:rsidRPr="00BA64C7">
            <w:rPr>
              <w:rStyle w:val="Lienhypertexte"/>
              <w:noProof/>
            </w:rPr>
            <w:instrText xml:space="preserve"> </w:instrText>
          </w:r>
          <w:r w:rsidRPr="00BA64C7">
            <w:rPr>
              <w:rStyle w:val="Lienhypertexte"/>
              <w:noProof/>
            </w:rPr>
          </w:r>
          <w:r w:rsidRPr="00BA64C7">
            <w:rPr>
              <w:rStyle w:val="Lienhypertexte"/>
              <w:noProof/>
            </w:rPr>
            <w:fldChar w:fldCharType="separate"/>
          </w:r>
          <w:r w:rsidRPr="00BA64C7">
            <w:rPr>
              <w:rStyle w:val="Lienhypertexte"/>
              <w:noProof/>
            </w:rPr>
            <w:t>4.</w:t>
          </w:r>
          <w:r>
            <w:rPr>
              <w:noProof/>
              <w:color w:val="auto"/>
              <w:szCs w:val="24"/>
              <w:lang w:val="fr-BE" w:eastAsia="fr-FR"/>
            </w:rPr>
            <w:tab/>
          </w:r>
          <w:r w:rsidRPr="00BA64C7">
            <w:rPr>
              <w:rStyle w:val="Lienhypertexte"/>
              <w:noProof/>
            </w:rPr>
            <w:t>Glossaire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_Toc173319183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16</w:t>
          </w:r>
          <w:r>
            <w:rPr>
              <w:noProof/>
              <w:webHidden/>
            </w:rPr>
            <w:fldChar w:fldCharType="end"/>
          </w:r>
          <w:r w:rsidRPr="00BA64C7">
            <w:rPr>
              <w:rStyle w:val="Lienhypertexte"/>
              <w:noProof/>
            </w:rPr>
            <w:fldChar w:fldCharType="end"/>
          </w:r>
        </w:p>
        <w:p w:rsidR="009F0BDB" w:rsidRPr="007D600B" w:rsidRDefault="009F0BDB" w:rsidP="00E76F29">
          <w:pPr>
            <w:pStyle w:val="TM3"/>
            <w:tabs>
              <w:tab w:val="left" w:pos="1100"/>
              <w:tab w:val="right" w:leader="dot" w:pos="9016"/>
            </w:tabs>
            <w:rPr>
              <w:rFonts w:asciiTheme="majorHAnsi" w:hAnsiTheme="majorHAnsi" w:cstheme="majorHAnsi"/>
              <w:b/>
              <w:bCs/>
              <w:noProof/>
            </w:rPr>
          </w:pPr>
          <w:r w:rsidRPr="007D600B">
            <w:rPr>
              <w:rFonts w:asciiTheme="majorHAnsi" w:hAnsiTheme="majorHAnsi" w:cstheme="majorHAnsi"/>
              <w:b/>
              <w:bCs/>
              <w:noProof/>
            </w:rPr>
            <w:fldChar w:fldCharType="end"/>
          </w:r>
        </w:p>
      </w:sdtContent>
    </w:sdt>
    <w:p w:rsidR="0088687E" w:rsidRPr="007D600B" w:rsidRDefault="0088687E" w:rsidP="0088687E">
      <w:pPr>
        <w:rPr>
          <w:rFonts w:asciiTheme="majorHAnsi" w:hAnsiTheme="majorHAnsi" w:cstheme="majorHAnsi"/>
        </w:rPr>
      </w:pPr>
    </w:p>
    <w:p w:rsidR="0088687E" w:rsidRPr="007D600B" w:rsidRDefault="0088687E" w:rsidP="0088687E">
      <w:pPr>
        <w:rPr>
          <w:rFonts w:asciiTheme="majorHAnsi" w:hAnsiTheme="majorHAnsi" w:cstheme="majorHAnsi"/>
        </w:rPr>
      </w:pPr>
    </w:p>
    <w:p w:rsidR="00313DC9" w:rsidRDefault="00313DC9">
      <w:pPr>
        <w:spacing w:after="160" w:line="259" w:lineRule="auto"/>
        <w:rPr>
          <w:rFonts w:asciiTheme="majorHAnsi" w:hAnsiTheme="majorHAnsi" w:cstheme="majorHAnsi"/>
        </w:rPr>
      </w:pPr>
    </w:p>
    <w:p w:rsidR="00313DC9" w:rsidRPr="00455184" w:rsidRDefault="0018028A" w:rsidP="00185832">
      <w:pPr>
        <w:pStyle w:val="A-GraphicIllustrationImageHeading"/>
        <w:rPr>
          <w:lang w:val="fr-BE"/>
        </w:rPr>
      </w:pPr>
      <w:bookmarkStart w:id="3" w:name="_Toc173319165"/>
      <w:r>
        <w:rPr>
          <w:lang w:val="fr-BE"/>
        </w:rPr>
        <w:lastRenderedPageBreak/>
        <w:t>I</w:t>
      </w:r>
      <w:r w:rsidR="00314D46" w:rsidRPr="00455184">
        <w:rPr>
          <w:lang w:val="fr-BE"/>
        </w:rPr>
        <w:t>ntro</w:t>
      </w:r>
      <w:r>
        <w:rPr>
          <w:lang w:val="fr-BE"/>
        </w:rPr>
        <w:t>duction</w:t>
      </w:r>
      <w:bookmarkEnd w:id="3"/>
    </w:p>
    <w:p w:rsidR="00455184" w:rsidRDefault="00455184" w:rsidP="00314D46">
      <w:pPr>
        <w:pStyle w:val="A-BodyText"/>
        <w:rPr>
          <w:lang w:val="fr-BE"/>
        </w:rPr>
      </w:pPr>
      <w:r>
        <w:rPr>
          <w:lang w:val="fr-BE"/>
        </w:rPr>
        <w:t xml:space="preserve">Les origines, </w:t>
      </w:r>
      <w:r w:rsidRPr="00EF6EAF">
        <w:rPr>
          <w:b/>
          <w:bCs/>
          <w:lang w:val="fr-BE"/>
        </w:rPr>
        <w:t>SCRUM</w:t>
      </w:r>
      <w:r>
        <w:rPr>
          <w:lang w:val="fr-BE"/>
        </w:rPr>
        <w:t xml:space="preserve"> a été formalisé en 1995 par </w:t>
      </w:r>
      <w:hyperlink r:id="rId13" w:history="1">
        <w:r w:rsidRPr="00455184">
          <w:rPr>
            <w:rStyle w:val="Lienhypertexte"/>
            <w:lang w:val="fr-BE"/>
          </w:rPr>
          <w:t>Jeff Sutherland</w:t>
        </w:r>
      </w:hyperlink>
      <w:r>
        <w:rPr>
          <w:lang w:val="fr-BE"/>
        </w:rPr>
        <w:t xml:space="preserve"> et </w:t>
      </w:r>
      <w:hyperlink r:id="rId14" w:history="1">
        <w:r w:rsidRPr="00455184">
          <w:rPr>
            <w:rStyle w:val="Lienhypertexte"/>
            <w:lang w:val="fr-BE"/>
          </w:rPr>
          <w:t xml:space="preserve">Ken </w:t>
        </w:r>
        <w:proofErr w:type="spellStart"/>
        <w:r w:rsidRPr="00455184">
          <w:rPr>
            <w:rStyle w:val="Lienhypertexte"/>
            <w:lang w:val="fr-BE"/>
          </w:rPr>
          <w:t>Schwaber</w:t>
        </w:r>
        <w:proofErr w:type="spellEnd"/>
      </w:hyperlink>
    </w:p>
    <w:p w:rsidR="00B415F8" w:rsidRDefault="00B415F8" w:rsidP="00314D46">
      <w:pPr>
        <w:pStyle w:val="A-BodyText"/>
        <w:rPr>
          <w:lang w:val="fr-BE"/>
        </w:rPr>
      </w:pPr>
      <w:r w:rsidRPr="00B415F8">
        <w:rPr>
          <w:lang w:val="fr-BE"/>
        </w:rPr>
        <w:t xml:space="preserve">La méthode </w:t>
      </w:r>
      <w:r w:rsidR="00455184">
        <w:rPr>
          <w:lang w:val="fr-BE"/>
        </w:rPr>
        <w:t>SCRUM</w:t>
      </w:r>
      <w:r w:rsidRPr="00B415F8">
        <w:rPr>
          <w:lang w:val="fr-BE"/>
        </w:rPr>
        <w:t xml:space="preserve"> est différente des</w:t>
      </w:r>
      <w:r>
        <w:rPr>
          <w:lang w:val="fr-BE"/>
        </w:rPr>
        <w:t xml:space="preserve"> </w:t>
      </w:r>
      <w:r w:rsidRPr="00B415F8">
        <w:rPr>
          <w:lang w:val="fr-BE"/>
        </w:rPr>
        <w:t>méthodes de gestion de projet traditionnelles. Cependant, il est important d'avoir une</w:t>
      </w:r>
      <w:r>
        <w:rPr>
          <w:lang w:val="fr-BE"/>
        </w:rPr>
        <w:t xml:space="preserve"> </w:t>
      </w:r>
      <w:r w:rsidRPr="00B415F8">
        <w:rPr>
          <w:lang w:val="fr-BE"/>
        </w:rPr>
        <w:t xml:space="preserve">compréhension générale des concepts de </w:t>
      </w:r>
      <w:r w:rsidRPr="00B415F8">
        <w:rPr>
          <w:b/>
          <w:bCs/>
          <w:lang w:val="fr-BE"/>
        </w:rPr>
        <w:t>gestion de projet</w:t>
      </w:r>
      <w:r w:rsidRPr="00B415F8">
        <w:rPr>
          <w:lang w:val="fr-BE"/>
        </w:rPr>
        <w:t xml:space="preserve"> tels que la </w:t>
      </w:r>
      <w:r w:rsidRPr="00B415F8">
        <w:rPr>
          <w:b/>
          <w:bCs/>
          <w:lang w:val="fr-BE"/>
        </w:rPr>
        <w:t>planification</w:t>
      </w:r>
      <w:r w:rsidRPr="00B415F8">
        <w:rPr>
          <w:lang w:val="fr-BE"/>
        </w:rPr>
        <w:t xml:space="preserve">, la </w:t>
      </w:r>
      <w:r w:rsidRPr="00B415F8">
        <w:rPr>
          <w:b/>
          <w:bCs/>
          <w:lang w:val="fr-BE"/>
        </w:rPr>
        <w:t>suivi</w:t>
      </w:r>
      <w:r>
        <w:rPr>
          <w:lang w:val="fr-BE"/>
        </w:rPr>
        <w:t xml:space="preserve"> </w:t>
      </w:r>
      <w:r w:rsidRPr="00B415F8">
        <w:rPr>
          <w:lang w:val="fr-BE"/>
        </w:rPr>
        <w:t>et l'</w:t>
      </w:r>
      <w:r w:rsidRPr="00B415F8">
        <w:rPr>
          <w:b/>
          <w:bCs/>
          <w:lang w:val="fr-BE"/>
        </w:rPr>
        <w:t>évaluation</w:t>
      </w:r>
      <w:r w:rsidRPr="00B415F8">
        <w:rPr>
          <w:lang w:val="fr-BE"/>
        </w:rPr>
        <w:t xml:space="preserve">. </w:t>
      </w:r>
      <w:r w:rsidR="00455184">
        <w:rPr>
          <w:lang w:val="fr-BE"/>
        </w:rPr>
        <w:br/>
      </w:r>
      <w:r w:rsidRPr="00B415F8">
        <w:rPr>
          <w:lang w:val="fr-BE"/>
        </w:rPr>
        <w:t xml:space="preserve">Cela permettra de mieux comprendre la façon dont </w:t>
      </w:r>
      <w:r w:rsidR="00455184">
        <w:rPr>
          <w:lang w:val="fr-BE"/>
        </w:rPr>
        <w:t>SCRUM</w:t>
      </w:r>
      <w:r>
        <w:rPr>
          <w:lang w:val="fr-BE"/>
        </w:rPr>
        <w:t xml:space="preserve"> </w:t>
      </w:r>
      <w:r w:rsidRPr="00B415F8">
        <w:rPr>
          <w:lang w:val="fr-BE"/>
        </w:rPr>
        <w:t>organise les projets et d'en bénéficier pleinement.</w:t>
      </w:r>
    </w:p>
    <w:p w:rsidR="00314D46" w:rsidRPr="00314D46" w:rsidRDefault="00314D46" w:rsidP="00314D46">
      <w:pPr>
        <w:pStyle w:val="A-BodyText"/>
        <w:rPr>
          <w:lang w:val="fr-BE"/>
        </w:rPr>
      </w:pPr>
      <w:r w:rsidRPr="00314D46">
        <w:rPr>
          <w:lang w:val="fr-BE"/>
        </w:rPr>
        <w:t xml:space="preserve">La méthodologie </w:t>
      </w:r>
      <w:r w:rsidR="00455184">
        <w:rPr>
          <w:b/>
          <w:bCs/>
          <w:lang w:val="fr-BE"/>
        </w:rPr>
        <w:t>SCRUM</w:t>
      </w:r>
      <w:r w:rsidRPr="00314D46">
        <w:rPr>
          <w:lang w:val="fr-BE"/>
        </w:rPr>
        <w:t xml:space="preserve"> est une méthode </w:t>
      </w:r>
      <w:r w:rsidR="00455184" w:rsidRPr="002058D0">
        <w:rPr>
          <w:b/>
          <w:bCs/>
          <w:color w:val="4DADCF" w:themeColor="accent3"/>
          <w:lang w:val="fr-BE"/>
        </w:rPr>
        <w:t>A</w:t>
      </w:r>
      <w:r w:rsidRPr="002058D0">
        <w:rPr>
          <w:b/>
          <w:bCs/>
          <w:color w:val="4DADCF" w:themeColor="accent3"/>
          <w:lang w:val="fr-BE"/>
        </w:rPr>
        <w:t>gile</w:t>
      </w:r>
      <w:r w:rsidRPr="002058D0">
        <w:rPr>
          <w:color w:val="4DADCF" w:themeColor="accent3"/>
          <w:lang w:val="fr-BE"/>
        </w:rPr>
        <w:t xml:space="preserve"> </w:t>
      </w:r>
      <w:r w:rsidRPr="00314D46">
        <w:rPr>
          <w:lang w:val="fr-BE"/>
        </w:rPr>
        <w:t>pour gérer les projets de développement logiciel ou</w:t>
      </w:r>
      <w:r w:rsidR="00A31219">
        <w:rPr>
          <w:lang w:val="fr-BE"/>
        </w:rPr>
        <w:t xml:space="preserve"> </w:t>
      </w:r>
      <w:r w:rsidRPr="00314D46">
        <w:rPr>
          <w:lang w:val="fr-BE"/>
        </w:rPr>
        <w:t xml:space="preserve">tout autre travail complexe et </w:t>
      </w:r>
      <w:r w:rsidR="00A31219" w:rsidRPr="00314D46">
        <w:rPr>
          <w:lang w:val="fr-BE"/>
        </w:rPr>
        <w:t>itératif</w:t>
      </w:r>
      <w:r w:rsidRPr="00314D46">
        <w:rPr>
          <w:lang w:val="fr-BE"/>
        </w:rPr>
        <w:t xml:space="preserve">. </w:t>
      </w:r>
      <w:r w:rsidR="00A31219">
        <w:rPr>
          <w:lang w:val="fr-BE"/>
        </w:rPr>
        <w:br/>
      </w:r>
      <w:r w:rsidRPr="00314D46">
        <w:rPr>
          <w:lang w:val="fr-BE"/>
        </w:rPr>
        <w:t>Elle permet d'atteindre des</w:t>
      </w:r>
      <w:r w:rsidR="00A31219">
        <w:rPr>
          <w:lang w:val="fr-BE"/>
        </w:rPr>
        <w:t xml:space="preserve"> </w:t>
      </w:r>
      <w:r w:rsidRPr="00314D46">
        <w:rPr>
          <w:lang w:val="fr-BE"/>
        </w:rPr>
        <w:t>objectifs</w:t>
      </w:r>
      <w:r w:rsidR="00A31219">
        <w:rPr>
          <w:lang w:val="fr-BE"/>
        </w:rPr>
        <w:t xml:space="preserve"> </w:t>
      </w:r>
      <w:r w:rsidRPr="00314D46">
        <w:rPr>
          <w:lang w:val="fr-BE"/>
        </w:rPr>
        <w:t>spécifiques en</w:t>
      </w:r>
      <w:r w:rsidR="00A31219">
        <w:rPr>
          <w:lang w:val="fr-BE"/>
        </w:rPr>
        <w:t xml:space="preserve"> </w:t>
      </w:r>
      <w:r w:rsidRPr="00314D46">
        <w:rPr>
          <w:lang w:val="fr-BE"/>
        </w:rPr>
        <w:t>collaborant efficacement entre les équipes de</w:t>
      </w:r>
      <w:r w:rsidR="00A31219">
        <w:rPr>
          <w:lang w:val="fr-BE"/>
        </w:rPr>
        <w:t xml:space="preserve"> </w:t>
      </w:r>
      <w:r w:rsidRPr="00314D46">
        <w:rPr>
          <w:lang w:val="fr-BE"/>
        </w:rPr>
        <w:t>développement, les clients et</w:t>
      </w:r>
      <w:r w:rsidR="00A31219">
        <w:rPr>
          <w:lang w:val="fr-BE"/>
        </w:rPr>
        <w:t xml:space="preserve"> </w:t>
      </w:r>
      <w:r w:rsidRPr="00314D46">
        <w:rPr>
          <w:lang w:val="fr-BE"/>
        </w:rPr>
        <w:t>les</w:t>
      </w:r>
      <w:r w:rsidR="00A31219">
        <w:rPr>
          <w:lang w:val="fr-BE"/>
        </w:rPr>
        <w:t xml:space="preserve"> </w:t>
      </w:r>
      <w:r w:rsidRPr="00314D46">
        <w:rPr>
          <w:lang w:val="fr-BE"/>
        </w:rPr>
        <w:t>utilisateurs.</w:t>
      </w:r>
    </w:p>
    <w:p w:rsidR="00A31219" w:rsidRDefault="00A31219" w:rsidP="00A31219">
      <w:pPr>
        <w:pStyle w:val="A-BodyText"/>
        <w:rPr>
          <w:lang w:val="fr-BE"/>
        </w:rPr>
      </w:pPr>
      <w:r w:rsidRPr="00A31219">
        <w:rPr>
          <w:lang w:val="fr-BE"/>
        </w:rPr>
        <w:t xml:space="preserve">Elle définit des </w:t>
      </w:r>
      <w:r w:rsidRPr="002B4E7B">
        <w:rPr>
          <w:b/>
          <w:bCs/>
          <w:color w:val="4DADCF" w:themeColor="accent3"/>
          <w:lang w:val="fr-BE"/>
        </w:rPr>
        <w:t>rôles</w:t>
      </w:r>
      <w:r w:rsidRPr="00A31219">
        <w:rPr>
          <w:lang w:val="fr-BE"/>
        </w:rPr>
        <w:t xml:space="preserve">, des </w:t>
      </w:r>
      <w:r w:rsidRPr="002B4E7B">
        <w:rPr>
          <w:b/>
          <w:bCs/>
          <w:color w:val="4DADCF" w:themeColor="accent3"/>
          <w:lang w:val="fr-BE"/>
        </w:rPr>
        <w:t>artefacts</w:t>
      </w:r>
      <w:r w:rsidRPr="002B4E7B">
        <w:rPr>
          <w:color w:val="4DADCF" w:themeColor="accent3"/>
          <w:lang w:val="fr-BE"/>
        </w:rPr>
        <w:t xml:space="preserve"> </w:t>
      </w:r>
      <w:r w:rsidRPr="00A31219">
        <w:rPr>
          <w:lang w:val="fr-BE"/>
        </w:rPr>
        <w:t xml:space="preserve">et des </w:t>
      </w:r>
      <w:r w:rsidRPr="002B4E7B">
        <w:rPr>
          <w:b/>
          <w:bCs/>
          <w:color w:val="4DADCF" w:themeColor="accent3"/>
          <w:lang w:val="fr-BE"/>
        </w:rPr>
        <w:t>cérémonies clés</w:t>
      </w:r>
      <w:r w:rsidRPr="002B4E7B">
        <w:rPr>
          <w:color w:val="4DADCF" w:themeColor="accent3"/>
          <w:lang w:val="fr-BE"/>
        </w:rPr>
        <w:t xml:space="preserve"> </w:t>
      </w:r>
      <w:r w:rsidRPr="00A31219">
        <w:rPr>
          <w:lang w:val="fr-BE"/>
        </w:rPr>
        <w:t>pour</w:t>
      </w:r>
      <w:r>
        <w:rPr>
          <w:lang w:val="fr-BE"/>
        </w:rPr>
        <w:t xml:space="preserve"> </w:t>
      </w:r>
      <w:r w:rsidRPr="00A31219">
        <w:rPr>
          <w:lang w:val="fr-BE"/>
        </w:rPr>
        <w:t>garantir une collaboration efficace entre l'équipe de</w:t>
      </w:r>
      <w:r>
        <w:rPr>
          <w:lang w:val="fr-BE"/>
        </w:rPr>
        <w:t xml:space="preserve"> </w:t>
      </w:r>
      <w:r w:rsidRPr="00A31219">
        <w:rPr>
          <w:lang w:val="fr-BE"/>
        </w:rPr>
        <w:t>développement, les clients et les utilisateurs. Elle fonctionne</w:t>
      </w:r>
      <w:r>
        <w:rPr>
          <w:lang w:val="fr-BE"/>
        </w:rPr>
        <w:t xml:space="preserve"> </w:t>
      </w:r>
      <w:r w:rsidRPr="00A31219">
        <w:rPr>
          <w:lang w:val="fr-BE"/>
        </w:rPr>
        <w:t>selon les principes d'agilité pour garantir un produit de haute</w:t>
      </w:r>
      <w:r>
        <w:rPr>
          <w:lang w:val="fr-BE"/>
        </w:rPr>
        <w:t xml:space="preserve"> </w:t>
      </w:r>
      <w:r w:rsidRPr="00A31219">
        <w:rPr>
          <w:lang w:val="fr-BE"/>
        </w:rPr>
        <w:t xml:space="preserve">qualité </w:t>
      </w:r>
      <w:r w:rsidRPr="00883CC0">
        <w:rPr>
          <w:b/>
          <w:bCs/>
          <w:lang w:val="fr-BE"/>
        </w:rPr>
        <w:t>adapté à tout changement</w:t>
      </w:r>
      <w:r w:rsidRPr="00A31219">
        <w:rPr>
          <w:lang w:val="fr-BE"/>
        </w:rPr>
        <w:t>.</w:t>
      </w:r>
    </w:p>
    <w:p w:rsidR="00455184" w:rsidRDefault="00455184" w:rsidP="00A31219">
      <w:pPr>
        <w:pStyle w:val="A-BodyText"/>
        <w:rPr>
          <w:lang w:val="fr-BE"/>
        </w:rPr>
      </w:pPr>
      <w:r>
        <w:rPr>
          <w:lang w:val="fr-BE"/>
        </w:rPr>
        <w:t>SCRUM est léger, facile à comprendre, difficile à maitriser.</w:t>
      </w:r>
    </w:p>
    <w:p w:rsidR="00EC67DE" w:rsidRDefault="00EC67DE" w:rsidP="00A31219">
      <w:pPr>
        <w:pStyle w:val="A-BodyText"/>
        <w:rPr>
          <w:lang w:val="fr-BE"/>
        </w:rPr>
      </w:pPr>
      <w:r w:rsidRPr="00EC67DE">
        <w:rPr>
          <w:lang w:val="fr-BE"/>
        </w:rPr>
        <w:t xml:space="preserve">    Une version plus légère : Le </w:t>
      </w:r>
      <w:proofErr w:type="spellStart"/>
      <w:r w:rsidRPr="00EC67DE">
        <w:rPr>
          <w:b/>
          <w:bCs/>
          <w:lang w:val="fr-BE"/>
        </w:rPr>
        <w:t>Scrum</w:t>
      </w:r>
      <w:proofErr w:type="spellEnd"/>
      <w:r w:rsidRPr="00EC67DE">
        <w:rPr>
          <w:b/>
          <w:bCs/>
          <w:lang w:val="fr-BE"/>
        </w:rPr>
        <w:t xml:space="preserve"> Guide version 2020</w:t>
      </w:r>
      <w:r w:rsidRPr="00EC67DE">
        <w:rPr>
          <w:lang w:val="fr-BE"/>
        </w:rPr>
        <w:t xml:space="preserve"> contient seulement 15 pages (version française), contre 21 pages dans l'ancienne version du 2017, il s'agit actuellement d'une version légère, plus prescriptive, facile à comprendre, et pour un cadre minimal suffisant pour démarrer.</w:t>
      </w:r>
    </w:p>
    <w:p w:rsidR="002058D0" w:rsidRDefault="002058D0" w:rsidP="00A31219">
      <w:pPr>
        <w:pStyle w:val="A-BodyText"/>
        <w:rPr>
          <w:lang w:val="fr-BE"/>
        </w:rPr>
      </w:pPr>
      <w:r>
        <w:rPr>
          <w:noProof/>
          <w:lang w:val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1235075</wp:posOffset>
                </wp:positionH>
                <wp:positionV relativeFrom="paragraph">
                  <wp:posOffset>80411</wp:posOffset>
                </wp:positionV>
                <wp:extent cx="3311525" cy="935990"/>
                <wp:effectExtent l="0" t="0" r="3175" b="3810"/>
                <wp:wrapNone/>
                <wp:docPr id="8" name="Cad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935990"/>
                        </a:xfrm>
                        <a:prstGeom prst="frame">
                          <a:avLst>
                            <a:gd name="adj1" fmla="val 4787"/>
                          </a:avLst>
                        </a:prstGeom>
                        <a:solidFill>
                          <a:schemeClr val="accent3"/>
                        </a:solidFill>
                        <a:ln w="22225" cmpd="sng">
                          <a:noFill/>
                          <a:prstDash val="soli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84BB5" id="Cadre 8" o:spid="_x0000_s1026" style="position:absolute;margin-left:97.25pt;margin-top:6.35pt;width:260.75pt;height:7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11525,9359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" path="m,l3311525,r,935990l,935990,,xm44806,44806r,846378l3266719,891184r,-846378l44806,44806xe" fillcolor="#4dadcf [3206]" stroked="f" strokeweight="1.75pt">
                <v:path arrowok="t" o:connecttype="custom" o:connectlocs="0,0;3311525,0;3311525,935990;0,935990;0,0;44806,44806;44806,891184;3266719,891184;3266719,44806;44806,44806" o:connectangles="0,0,0,0,0,0,0,0,0,0"/>
              </v:shape>
            </w:pict>
          </mc:Fallback>
        </mc:AlternateContent>
      </w:r>
    </w:p>
    <w:p w:rsidR="002058D0" w:rsidRPr="00A31219" w:rsidRDefault="002058D0" w:rsidP="002058D0">
      <w:pPr>
        <w:pStyle w:val="A-BodyText"/>
        <w:jc w:val="center"/>
        <w:rPr>
          <w:lang w:val="fr-BE"/>
        </w:rPr>
      </w:pPr>
      <w:r>
        <w:rPr>
          <w:lang w:val="fr-BE"/>
        </w:rPr>
        <w:t>Télécharger le SCRUM Guide 2020</w:t>
      </w:r>
      <w:r>
        <w:rPr>
          <w:lang w:val="fr-BE"/>
        </w:rPr>
        <w:br/>
      </w:r>
      <w:r w:rsidRPr="002058D0">
        <w:rPr>
          <w:color w:val="4DADCF" w:themeColor="accent3"/>
          <w:lang w:val="fr-BE"/>
        </w:rPr>
        <w:t xml:space="preserve"> </w:t>
      </w:r>
      <w:hyperlink r:id="rId15" w:history="1">
        <w:r w:rsidRPr="002058D0">
          <w:rPr>
            <w:rStyle w:val="Lienhypertexte"/>
            <w:color w:val="4DADCF" w:themeColor="accent3"/>
            <w:lang w:val="fr-BE"/>
          </w:rPr>
          <w:t>https://scrumguides.org/download.html</w:t>
        </w:r>
      </w:hyperlink>
    </w:p>
    <w:p w:rsidR="00EF6EAF" w:rsidRDefault="00EF6EAF">
      <w:pPr>
        <w:spacing w:after="160" w:line="259" w:lineRule="auto"/>
        <w:rPr>
          <w:lang w:val="fr-BE"/>
        </w:rPr>
      </w:pPr>
      <w:r>
        <w:rPr>
          <w:lang w:val="fr-BE"/>
        </w:rPr>
        <w:br w:type="page"/>
      </w:r>
    </w:p>
    <w:p w:rsidR="00EF6EAF" w:rsidRPr="00EF6EAF" w:rsidRDefault="00EF6EAF" w:rsidP="00EF6EAF">
      <w:pPr>
        <w:pStyle w:val="A-GraphicIllustrationImageHeading"/>
        <w:rPr>
          <w:lang w:val="fr-BE"/>
        </w:rPr>
      </w:pPr>
      <w:bookmarkStart w:id="4" w:name="_Toc173319166"/>
      <w:r w:rsidRPr="00EF6EAF">
        <w:rPr>
          <w:lang w:val="fr-BE"/>
        </w:rPr>
        <w:lastRenderedPageBreak/>
        <w:t>Le manifeste AGIL</w:t>
      </w:r>
      <w:r w:rsidR="002058D0">
        <w:rPr>
          <w:lang w:val="fr-BE"/>
        </w:rPr>
        <w:t>E</w:t>
      </w:r>
      <w:bookmarkEnd w:id="4"/>
    </w:p>
    <w:p w:rsidR="00EF6EAF" w:rsidRDefault="00EF6EAF" w:rsidP="00EF6EAF">
      <w:pPr>
        <w:pStyle w:val="A-BodyText"/>
        <w:rPr>
          <w:lang w:val="fr-BE"/>
        </w:rPr>
      </w:pPr>
    </w:p>
    <w:p w:rsidR="00EF6EAF" w:rsidRPr="00EF6EAF" w:rsidRDefault="00EF6EAF" w:rsidP="00EF6EAF">
      <w:pPr>
        <w:pStyle w:val="NormalWeb"/>
        <w:rPr>
          <w:rFonts w:eastAsia="Times New Roman"/>
          <w:color w:val="auto"/>
          <w:lang w:val="fr-BE"/>
        </w:rPr>
      </w:pPr>
      <w:r w:rsidRPr="00EF6EAF">
        <w:rPr>
          <w:lang w:val="fr-BE"/>
        </w:rPr>
        <w:t xml:space="preserve">Le Manifeste Agile met en avant </w:t>
      </w:r>
      <w:r w:rsidRPr="00975F8B">
        <w:rPr>
          <w:b/>
          <w:bCs/>
          <w:lang w:val="fr-BE"/>
        </w:rPr>
        <w:t>les fondamentaux de l'agilité</w:t>
      </w:r>
      <w:r w:rsidRPr="00EF6EAF">
        <w:rPr>
          <w:lang w:val="fr-BE"/>
        </w:rPr>
        <w:t>.</w:t>
      </w:r>
      <w:r w:rsidRPr="00EF6EAF">
        <w:rPr>
          <w:lang w:val="fr-BE"/>
        </w:rPr>
        <w:br/>
      </w:r>
      <w:r>
        <w:rPr>
          <w:lang w:val="fr-BE"/>
        </w:rPr>
        <w:t>i</w:t>
      </w:r>
      <w:r w:rsidRPr="00EF6EAF">
        <w:rPr>
          <w:lang w:val="fr-BE"/>
        </w:rPr>
        <w:t xml:space="preserve">l s’agit des </w:t>
      </w:r>
      <w:r w:rsidRPr="00975F8B">
        <w:rPr>
          <w:b/>
          <w:bCs/>
          <w:lang w:val="fr-BE"/>
        </w:rPr>
        <w:t>4 valeurs</w:t>
      </w:r>
      <w:r w:rsidRPr="00EF6EAF">
        <w:rPr>
          <w:lang w:val="fr-BE"/>
        </w:rPr>
        <w:t xml:space="preserve"> clé de voûte :</w:t>
      </w:r>
    </w:p>
    <w:p w:rsidR="00EF6EAF" w:rsidRPr="00EF6EAF" w:rsidRDefault="00EF6EAF" w:rsidP="00EF6EAF">
      <w:pPr>
        <w:pStyle w:val="Paragraphedeliste"/>
        <w:numPr>
          <w:ilvl w:val="0"/>
          <w:numId w:val="46"/>
        </w:numPr>
        <w:rPr>
          <w:lang w:val="fr-BE"/>
        </w:rPr>
      </w:pPr>
      <w:r w:rsidRPr="00EF6EAF">
        <w:rPr>
          <w:rStyle w:val="highligthChar"/>
          <w:b/>
          <w:bCs w:val="0"/>
        </w:rPr>
        <w:t>Les individus et leurs interactions plus que les processus et les outils.</w:t>
      </w:r>
      <w:r w:rsidRPr="00EF6EAF">
        <w:rPr>
          <w:lang w:val="fr-BE"/>
        </w:rPr>
        <w:t xml:space="preserve"> </w:t>
      </w:r>
      <w:r>
        <w:rPr>
          <w:lang w:val="fr-BE"/>
        </w:rPr>
        <w:br/>
      </w:r>
      <w:r w:rsidRPr="00EF6EAF">
        <w:rPr>
          <w:lang w:val="fr-BE"/>
        </w:rPr>
        <w:t>Aurions-nous oublié, dans des projets passés, de mettre les individus au centre du projet ?</w:t>
      </w:r>
    </w:p>
    <w:p w:rsidR="00EF6EAF" w:rsidRPr="00EF6EAF" w:rsidRDefault="00EF6EAF" w:rsidP="00EF6EAF">
      <w:pPr>
        <w:pStyle w:val="Paragraphedeliste"/>
        <w:numPr>
          <w:ilvl w:val="0"/>
          <w:numId w:val="46"/>
        </w:numPr>
        <w:rPr>
          <w:lang w:val="fr-BE"/>
        </w:rPr>
      </w:pPr>
      <w:r w:rsidRPr="00EF6EAF">
        <w:rPr>
          <w:rStyle w:val="highligthChar"/>
          <w:b/>
          <w:bCs w:val="0"/>
        </w:rPr>
        <w:t xml:space="preserve">Des produits opérationnels plus qu’une documentation exhaustive. </w:t>
      </w:r>
      <w:r>
        <w:rPr>
          <w:lang w:val="fr-BE"/>
        </w:rPr>
        <w:br/>
      </w:r>
      <w:r w:rsidRPr="00EF6EAF">
        <w:rPr>
          <w:lang w:val="fr-BE"/>
        </w:rPr>
        <w:t>Parce que fournir des livrables en état de marche et régulièrement un prérequis à la satisfaction du client.</w:t>
      </w:r>
    </w:p>
    <w:p w:rsidR="00EF6EAF" w:rsidRPr="00EF6EAF" w:rsidRDefault="00EF6EAF" w:rsidP="00EF6EAF">
      <w:pPr>
        <w:pStyle w:val="Paragraphedeliste"/>
        <w:numPr>
          <w:ilvl w:val="0"/>
          <w:numId w:val="46"/>
        </w:numPr>
        <w:rPr>
          <w:lang w:val="fr-BE"/>
        </w:rPr>
      </w:pPr>
      <w:r w:rsidRPr="00EF6EAF">
        <w:rPr>
          <w:rStyle w:val="highligthChar"/>
          <w:b/>
          <w:bCs w:val="0"/>
        </w:rPr>
        <w:t>La collaboration avec les clients plus que la négociation contractuelle.</w:t>
      </w:r>
      <w:r w:rsidRPr="00EF6EAF">
        <w:rPr>
          <w:lang w:val="fr-BE"/>
        </w:rPr>
        <w:t xml:space="preserve"> </w:t>
      </w:r>
      <w:r>
        <w:rPr>
          <w:lang w:val="fr-BE"/>
        </w:rPr>
        <w:br/>
      </w:r>
      <w:r w:rsidRPr="00EF6EAF">
        <w:rPr>
          <w:lang w:val="fr-BE"/>
        </w:rPr>
        <w:t>Du latin « con » (avec) et « laborare » (travailler), collaborer remet le partenariat au centre du projet.</w:t>
      </w:r>
    </w:p>
    <w:p w:rsidR="00EF6EAF" w:rsidRPr="00EF6EAF" w:rsidRDefault="00EF6EAF" w:rsidP="00EF6EAF">
      <w:pPr>
        <w:pStyle w:val="Paragraphedeliste"/>
        <w:numPr>
          <w:ilvl w:val="0"/>
          <w:numId w:val="46"/>
        </w:numPr>
        <w:rPr>
          <w:lang w:val="fr-BE"/>
        </w:rPr>
      </w:pPr>
      <w:r w:rsidRPr="00EF6EAF">
        <w:rPr>
          <w:rStyle w:val="highligthChar"/>
          <w:b/>
          <w:bCs w:val="0"/>
        </w:rPr>
        <w:t>L’adaptation au changement plus que le suivi d’un plan.</w:t>
      </w:r>
      <w:r w:rsidRPr="00EF6EAF">
        <w:rPr>
          <w:lang w:val="fr-BE"/>
        </w:rPr>
        <w:t xml:space="preserve"> </w:t>
      </w:r>
      <w:r>
        <w:rPr>
          <w:lang w:val="fr-BE"/>
        </w:rPr>
        <w:br/>
      </w:r>
      <w:r w:rsidRPr="00EF6EAF">
        <w:rPr>
          <w:lang w:val="fr-BE"/>
        </w:rPr>
        <w:t xml:space="preserve">Les besoins évoluent, la compréhension d’un problème de même. C’est pourquoi il faut s’adapter à ces changements. </w:t>
      </w:r>
      <w:r>
        <w:rPr>
          <w:lang w:val="fr-BE"/>
        </w:rPr>
        <w:br/>
      </w:r>
      <w:r w:rsidRPr="00EF6EAF">
        <w:rPr>
          <w:lang w:val="fr-BE"/>
        </w:rPr>
        <w:t>Cette posture est un facteur clé de succès dans l’atteinte des objectifs du projet.</w:t>
      </w:r>
    </w:p>
    <w:p w:rsidR="00EF6EAF" w:rsidRPr="00EF6EAF" w:rsidRDefault="00EF6EAF" w:rsidP="00EF6EAF">
      <w:pPr>
        <w:rPr>
          <w:lang w:val="fr-BE"/>
        </w:rPr>
      </w:pPr>
    </w:p>
    <w:p w:rsidR="00EF6EAF" w:rsidRDefault="00EF6EAF" w:rsidP="00EF6EAF">
      <w:pPr>
        <w:pStyle w:val="A-BodyText"/>
        <w:rPr>
          <w:lang w:val="fr-BE"/>
        </w:rPr>
      </w:pPr>
    </w:p>
    <w:p w:rsidR="002058D0" w:rsidRDefault="002058D0" w:rsidP="00EF6EAF">
      <w:pPr>
        <w:pStyle w:val="A-BodyText"/>
        <w:rPr>
          <w:lang w:val="fr-BE"/>
        </w:rPr>
      </w:pPr>
    </w:p>
    <w:p w:rsidR="002058D0" w:rsidRDefault="002058D0" w:rsidP="00EF6EAF">
      <w:pPr>
        <w:pStyle w:val="A-BodyText"/>
        <w:rPr>
          <w:lang w:val="fr-BE"/>
        </w:rPr>
      </w:pPr>
    </w:p>
    <w:p w:rsidR="002058D0" w:rsidRPr="00EF6EAF" w:rsidRDefault="002058D0" w:rsidP="00EF6EAF">
      <w:pPr>
        <w:pStyle w:val="A-BodyText"/>
        <w:rPr>
          <w:lang w:val="fr-BE"/>
        </w:rPr>
      </w:pPr>
    </w:p>
    <w:p w:rsidR="00EF6EAF" w:rsidRPr="00EF6EAF" w:rsidRDefault="00EF6EAF" w:rsidP="00EF6EAF">
      <w:pPr>
        <w:pStyle w:val="A-BodyText"/>
        <w:rPr>
          <w:rFonts w:eastAsiaTheme="minorEastAsia" w:cstheme="minorBidi"/>
          <w:color w:val="7F7F7F" w:themeColor="text1" w:themeTint="80"/>
          <w:sz w:val="24"/>
          <w:lang w:val="fr-BE"/>
        </w:rPr>
      </w:pPr>
    </w:p>
    <w:p w:rsidR="00B92A9E" w:rsidRDefault="00D63C6B" w:rsidP="0094249D">
      <w:pPr>
        <w:pStyle w:val="Titre1"/>
        <w:numPr>
          <w:ilvl w:val="0"/>
          <w:numId w:val="28"/>
        </w:numPr>
        <w:rPr>
          <w:lang w:val="fr-BE"/>
        </w:rPr>
      </w:pPr>
      <w:bookmarkStart w:id="5" w:name="_Toc173319167"/>
      <w:r>
        <w:rPr>
          <w:lang w:val="fr-BE"/>
        </w:rPr>
        <w:lastRenderedPageBreak/>
        <w:t>SCRUM en quelques mots</w:t>
      </w:r>
      <w:bookmarkEnd w:id="5"/>
    </w:p>
    <w:p w:rsidR="0094744D" w:rsidRPr="0094744D" w:rsidRDefault="0094744D" w:rsidP="0094744D">
      <w:pPr>
        <w:pStyle w:val="Paragraphedeliste"/>
        <w:widowControl w:val="0"/>
        <w:tabs>
          <w:tab w:val="left" w:pos="1555"/>
        </w:tabs>
        <w:autoSpaceDE w:val="0"/>
        <w:autoSpaceDN w:val="0"/>
        <w:spacing w:before="81" w:after="0" w:line="252" w:lineRule="auto"/>
        <w:ind w:left="940" w:right="1114"/>
        <w:rPr>
          <w:rFonts w:asciiTheme="minorHAnsi" w:hAnsiTheme="minorHAnsi" w:cstheme="minorHAnsi"/>
          <w:szCs w:val="24"/>
          <w:lang w:val="fr-BE"/>
        </w:rPr>
      </w:pPr>
      <w:proofErr w:type="spellStart"/>
      <w:r w:rsidRPr="0094744D">
        <w:rPr>
          <w:rFonts w:asciiTheme="minorHAnsi" w:hAnsiTheme="minorHAnsi" w:cstheme="minorHAnsi"/>
          <w:szCs w:val="24"/>
          <w:lang w:val="fr-BE"/>
        </w:rPr>
        <w:t>Scrum</w:t>
      </w:r>
      <w:proofErr w:type="spellEnd"/>
      <w:r w:rsidRPr="0094744D">
        <w:rPr>
          <w:rFonts w:asciiTheme="minorHAnsi" w:hAnsiTheme="minorHAnsi" w:cstheme="minorHAnsi"/>
          <w:spacing w:val="-7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>est</w:t>
      </w:r>
      <w:r w:rsidRPr="0094744D">
        <w:rPr>
          <w:rFonts w:asciiTheme="minorHAnsi" w:hAnsiTheme="minorHAnsi" w:cstheme="minorHAnsi"/>
          <w:spacing w:val="-7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>un</w:t>
      </w:r>
      <w:r w:rsidRPr="0094744D">
        <w:rPr>
          <w:rFonts w:asciiTheme="minorHAnsi" w:hAnsiTheme="minorHAnsi" w:cstheme="minorHAnsi"/>
          <w:spacing w:val="-5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b/>
          <w:szCs w:val="24"/>
          <w:lang w:val="fr-BE"/>
        </w:rPr>
        <w:t>processus</w:t>
      </w:r>
      <w:r w:rsidRPr="0094744D">
        <w:rPr>
          <w:rFonts w:asciiTheme="minorHAnsi" w:hAnsiTheme="minorHAnsi" w:cstheme="minorHAnsi"/>
          <w:b/>
          <w:spacing w:val="-7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b/>
          <w:szCs w:val="24"/>
          <w:lang w:val="fr-BE"/>
        </w:rPr>
        <w:t>agile</w:t>
      </w:r>
      <w:r w:rsidRPr="0094744D">
        <w:rPr>
          <w:rFonts w:asciiTheme="minorHAnsi" w:hAnsiTheme="minorHAnsi" w:cstheme="minorHAnsi"/>
          <w:b/>
          <w:spacing w:val="-3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>qui</w:t>
      </w:r>
      <w:r w:rsidRPr="0094744D">
        <w:rPr>
          <w:rFonts w:asciiTheme="minorHAnsi" w:hAnsiTheme="minorHAnsi" w:cstheme="minorHAnsi"/>
          <w:spacing w:val="-7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>produit</w:t>
      </w:r>
      <w:r w:rsidRPr="0094744D">
        <w:rPr>
          <w:rFonts w:asciiTheme="minorHAnsi" w:hAnsiTheme="minorHAnsi" w:cstheme="minorHAnsi"/>
          <w:spacing w:val="-7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 xml:space="preserve">tous les </w:t>
      </w:r>
      <w:r w:rsidR="00975F8B">
        <w:rPr>
          <w:rFonts w:asciiTheme="minorHAnsi" w:hAnsiTheme="minorHAnsi" w:cstheme="minorHAnsi"/>
          <w:szCs w:val="24"/>
          <w:lang w:val="fr-BE"/>
        </w:rPr>
        <w:t xml:space="preserve">x </w:t>
      </w:r>
      <w:r w:rsidRPr="0094744D">
        <w:rPr>
          <w:rFonts w:asciiTheme="minorHAnsi" w:hAnsiTheme="minorHAnsi" w:cstheme="minorHAnsi"/>
          <w:szCs w:val="24"/>
          <w:lang w:val="fr-BE"/>
        </w:rPr>
        <w:t xml:space="preserve"> jours (= 1 </w:t>
      </w:r>
      <w:r w:rsidRPr="0094744D">
        <w:rPr>
          <w:rFonts w:asciiTheme="minorHAnsi" w:hAnsiTheme="minorHAnsi" w:cstheme="minorHAnsi"/>
          <w:b/>
          <w:color w:val="3981BA"/>
          <w:szCs w:val="24"/>
          <w:lang w:val="fr-BE"/>
        </w:rPr>
        <w:t>SPRINT</w:t>
      </w:r>
      <w:r w:rsidRPr="0094744D">
        <w:rPr>
          <w:rFonts w:asciiTheme="minorHAnsi" w:hAnsiTheme="minorHAnsi" w:cstheme="minorHAnsi"/>
          <w:szCs w:val="24"/>
          <w:lang w:val="fr-BE"/>
        </w:rPr>
        <w:t>) du logiciel</w:t>
      </w:r>
      <w:r w:rsidR="00426F7C">
        <w:rPr>
          <w:rFonts w:asciiTheme="minorHAnsi" w:hAnsiTheme="minorHAnsi" w:cstheme="minorHAnsi"/>
          <w:szCs w:val="24"/>
          <w:lang w:val="fr-BE"/>
        </w:rPr>
        <w:t>/App/Site Web</w:t>
      </w:r>
      <w:r w:rsidRPr="0094744D">
        <w:rPr>
          <w:rFonts w:asciiTheme="minorHAnsi" w:hAnsiTheme="minorHAnsi" w:cstheme="minorHAnsi"/>
          <w:szCs w:val="24"/>
          <w:lang w:val="fr-BE"/>
        </w:rPr>
        <w:t xml:space="preserve"> qui </w:t>
      </w:r>
      <w:r w:rsidRPr="0094744D">
        <w:rPr>
          <w:rFonts w:asciiTheme="minorHAnsi" w:hAnsiTheme="minorHAnsi" w:cstheme="minorHAnsi"/>
          <w:spacing w:val="-2"/>
          <w:szCs w:val="24"/>
          <w:lang w:val="fr-BE"/>
        </w:rPr>
        <w:t>fonctionne</w:t>
      </w:r>
      <w:r>
        <w:rPr>
          <w:rFonts w:asciiTheme="minorHAnsi" w:hAnsiTheme="minorHAnsi" w:cstheme="minorHAnsi"/>
          <w:spacing w:val="-2"/>
          <w:szCs w:val="24"/>
          <w:lang w:val="fr-BE"/>
        </w:rPr>
        <w:t>.</w:t>
      </w:r>
    </w:p>
    <w:p w:rsidR="0094744D" w:rsidRPr="0094744D" w:rsidRDefault="0094744D" w:rsidP="0094744D">
      <w:pPr>
        <w:pStyle w:val="Paragraphedeliste"/>
        <w:widowControl w:val="0"/>
        <w:tabs>
          <w:tab w:val="left" w:pos="1555"/>
        </w:tabs>
        <w:autoSpaceDE w:val="0"/>
        <w:autoSpaceDN w:val="0"/>
        <w:spacing w:before="323" w:after="0" w:line="249" w:lineRule="auto"/>
        <w:ind w:left="940" w:right="899"/>
        <w:rPr>
          <w:rFonts w:asciiTheme="minorHAnsi" w:hAnsiTheme="minorHAnsi" w:cstheme="minorHAnsi"/>
          <w:b/>
          <w:szCs w:val="24"/>
          <w:lang w:val="fr-BE"/>
        </w:rPr>
      </w:pPr>
      <w:r w:rsidRPr="0094744D">
        <w:rPr>
          <w:rFonts w:asciiTheme="minorHAnsi" w:hAnsiTheme="minorHAnsi" w:cstheme="minorHAnsi"/>
          <w:szCs w:val="24"/>
          <w:lang w:val="fr-BE"/>
        </w:rPr>
        <w:t>Les</w:t>
      </w:r>
      <w:r w:rsidRPr="0094744D">
        <w:rPr>
          <w:rFonts w:asciiTheme="minorHAnsi" w:hAnsiTheme="minorHAnsi" w:cstheme="minorHAnsi"/>
          <w:spacing w:val="-7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>exigences</w:t>
      </w:r>
      <w:r w:rsidRPr="0094744D">
        <w:rPr>
          <w:rFonts w:asciiTheme="minorHAnsi" w:hAnsiTheme="minorHAnsi" w:cstheme="minorHAnsi"/>
          <w:spacing w:val="-7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>et</w:t>
      </w:r>
      <w:r w:rsidRPr="0094744D">
        <w:rPr>
          <w:rFonts w:asciiTheme="minorHAnsi" w:hAnsiTheme="minorHAnsi" w:cstheme="minorHAnsi"/>
          <w:spacing w:val="-7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>les</w:t>
      </w:r>
      <w:r w:rsidRPr="0094744D">
        <w:rPr>
          <w:rFonts w:asciiTheme="minorHAnsi" w:hAnsiTheme="minorHAnsi" w:cstheme="minorHAnsi"/>
          <w:spacing w:val="-7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>priorités</w:t>
      </w:r>
      <w:r w:rsidRPr="0094744D">
        <w:rPr>
          <w:rFonts w:asciiTheme="minorHAnsi" w:hAnsiTheme="minorHAnsi" w:cstheme="minorHAnsi"/>
          <w:spacing w:val="-7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>sont</w:t>
      </w:r>
      <w:r w:rsidRPr="0094744D">
        <w:rPr>
          <w:rFonts w:asciiTheme="minorHAnsi" w:hAnsiTheme="minorHAnsi" w:cstheme="minorHAnsi"/>
          <w:spacing w:val="-7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>définies</w:t>
      </w:r>
      <w:r w:rsidRPr="0094744D">
        <w:rPr>
          <w:rFonts w:asciiTheme="minorHAnsi" w:hAnsiTheme="minorHAnsi" w:cstheme="minorHAnsi"/>
          <w:spacing w:val="-7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 xml:space="preserve">dans le </w:t>
      </w:r>
      <w:r w:rsidRPr="0094744D">
        <w:rPr>
          <w:rFonts w:asciiTheme="minorHAnsi" w:hAnsiTheme="minorHAnsi" w:cstheme="minorHAnsi"/>
          <w:b/>
          <w:color w:val="3981BA"/>
          <w:szCs w:val="24"/>
          <w:lang w:val="fr-BE"/>
        </w:rPr>
        <w:t xml:space="preserve">Product </w:t>
      </w:r>
      <w:proofErr w:type="spellStart"/>
      <w:r w:rsidRPr="0094744D">
        <w:rPr>
          <w:rFonts w:asciiTheme="minorHAnsi" w:hAnsiTheme="minorHAnsi" w:cstheme="minorHAnsi"/>
          <w:b/>
          <w:color w:val="3981BA"/>
          <w:szCs w:val="24"/>
          <w:lang w:val="fr-BE"/>
        </w:rPr>
        <w:t>Backlog</w:t>
      </w:r>
      <w:proofErr w:type="spellEnd"/>
      <w:r>
        <w:rPr>
          <w:rFonts w:asciiTheme="minorHAnsi" w:hAnsiTheme="minorHAnsi" w:cstheme="minorHAnsi"/>
          <w:b/>
          <w:color w:val="3981BA"/>
          <w:szCs w:val="24"/>
          <w:lang w:val="fr-BE"/>
        </w:rPr>
        <w:t>.</w:t>
      </w:r>
    </w:p>
    <w:p w:rsidR="0094744D" w:rsidRPr="0094744D" w:rsidRDefault="0094744D" w:rsidP="0094744D">
      <w:pPr>
        <w:pStyle w:val="Paragraphedeliste"/>
        <w:widowControl w:val="0"/>
        <w:tabs>
          <w:tab w:val="left" w:pos="1555"/>
        </w:tabs>
        <w:autoSpaceDE w:val="0"/>
        <w:autoSpaceDN w:val="0"/>
        <w:spacing w:before="338" w:after="0" w:line="240" w:lineRule="auto"/>
        <w:ind w:left="940"/>
        <w:rPr>
          <w:rFonts w:asciiTheme="minorHAnsi" w:hAnsiTheme="minorHAnsi" w:cstheme="minorHAnsi"/>
          <w:szCs w:val="24"/>
          <w:lang w:val="fr-BE"/>
        </w:rPr>
      </w:pPr>
      <w:r w:rsidRPr="0094744D">
        <w:rPr>
          <w:rFonts w:asciiTheme="minorHAnsi" w:hAnsiTheme="minorHAnsi" w:cstheme="minorHAnsi"/>
          <w:szCs w:val="24"/>
          <w:lang w:val="fr-BE"/>
        </w:rPr>
        <w:t>L'</w:t>
      </w:r>
      <w:r w:rsidRPr="0094744D">
        <w:rPr>
          <w:rFonts w:asciiTheme="minorHAnsi" w:hAnsiTheme="minorHAnsi" w:cstheme="minorHAnsi"/>
          <w:b/>
          <w:color w:val="3981BA"/>
          <w:szCs w:val="24"/>
          <w:lang w:val="fr-BE"/>
        </w:rPr>
        <w:t>équipe</w:t>
      </w:r>
      <w:r w:rsidRPr="0094744D">
        <w:rPr>
          <w:rFonts w:asciiTheme="minorHAnsi" w:hAnsiTheme="minorHAnsi" w:cstheme="minorHAnsi"/>
          <w:b/>
          <w:color w:val="3981BA"/>
          <w:spacing w:val="-9"/>
          <w:szCs w:val="24"/>
          <w:lang w:val="fr-BE"/>
        </w:rPr>
        <w:t xml:space="preserve"> </w:t>
      </w:r>
      <w:r>
        <w:rPr>
          <w:rFonts w:asciiTheme="minorHAnsi" w:hAnsiTheme="minorHAnsi" w:cstheme="minorHAnsi"/>
          <w:b/>
          <w:color w:val="3981BA"/>
          <w:szCs w:val="24"/>
          <w:lang w:val="fr-BE"/>
        </w:rPr>
        <w:t>SCRUM</w:t>
      </w:r>
      <w:r w:rsidRPr="0094744D">
        <w:rPr>
          <w:rFonts w:asciiTheme="minorHAnsi" w:hAnsiTheme="minorHAnsi" w:cstheme="minorHAnsi"/>
          <w:b/>
          <w:color w:val="3981BA"/>
          <w:spacing w:val="-5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>s'auto-</w:t>
      </w:r>
      <w:r w:rsidRPr="0094744D">
        <w:rPr>
          <w:rFonts w:asciiTheme="minorHAnsi" w:hAnsiTheme="minorHAnsi" w:cstheme="minorHAnsi"/>
          <w:spacing w:val="-2"/>
          <w:szCs w:val="24"/>
          <w:lang w:val="fr-BE"/>
        </w:rPr>
        <w:t>organise.</w:t>
      </w:r>
    </w:p>
    <w:p w:rsidR="0094744D" w:rsidRDefault="0094744D" w:rsidP="0094744D">
      <w:pPr>
        <w:pStyle w:val="Paragraphedeliste"/>
        <w:widowControl w:val="0"/>
        <w:tabs>
          <w:tab w:val="left" w:pos="1555"/>
        </w:tabs>
        <w:autoSpaceDE w:val="0"/>
        <w:autoSpaceDN w:val="0"/>
        <w:spacing w:before="360" w:after="0" w:line="252" w:lineRule="auto"/>
        <w:ind w:left="940" w:right="967"/>
        <w:rPr>
          <w:rFonts w:asciiTheme="minorHAnsi" w:hAnsiTheme="minorHAnsi" w:cstheme="minorHAnsi"/>
          <w:szCs w:val="24"/>
          <w:lang w:val="fr-BE"/>
        </w:rPr>
      </w:pPr>
      <w:r w:rsidRPr="0094744D">
        <w:rPr>
          <w:rFonts w:asciiTheme="minorHAnsi" w:hAnsiTheme="minorHAnsi" w:cstheme="minorHAnsi"/>
          <w:szCs w:val="24"/>
          <w:lang w:val="fr-BE"/>
        </w:rPr>
        <w:t xml:space="preserve">A chaque fin de Sprint, la décision de </w:t>
      </w:r>
      <w:r w:rsidRPr="0094744D">
        <w:rPr>
          <w:rFonts w:asciiTheme="minorHAnsi" w:hAnsiTheme="minorHAnsi" w:cstheme="minorHAnsi"/>
          <w:b/>
          <w:color w:val="3981BA"/>
          <w:szCs w:val="24"/>
          <w:lang w:val="fr-BE"/>
        </w:rPr>
        <w:t>livrer le produit</w:t>
      </w:r>
      <w:r w:rsidRPr="0094744D">
        <w:rPr>
          <w:rFonts w:asciiTheme="minorHAnsi" w:hAnsiTheme="minorHAnsi" w:cstheme="minorHAnsi"/>
          <w:b/>
          <w:color w:val="3981BA"/>
          <w:spacing w:val="-5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>dans</w:t>
      </w:r>
      <w:r w:rsidRPr="0094744D">
        <w:rPr>
          <w:rFonts w:asciiTheme="minorHAnsi" w:hAnsiTheme="minorHAnsi" w:cstheme="minorHAnsi"/>
          <w:spacing w:val="-7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>l'état</w:t>
      </w:r>
      <w:r w:rsidRPr="0094744D">
        <w:rPr>
          <w:rFonts w:asciiTheme="minorHAnsi" w:hAnsiTheme="minorHAnsi" w:cstheme="minorHAnsi"/>
          <w:spacing w:val="-7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>ou</w:t>
      </w:r>
      <w:r w:rsidRPr="0094744D">
        <w:rPr>
          <w:rFonts w:asciiTheme="minorHAnsi" w:hAnsiTheme="minorHAnsi" w:cstheme="minorHAnsi"/>
          <w:spacing w:val="-7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>de</w:t>
      </w:r>
      <w:r w:rsidRPr="0094744D">
        <w:rPr>
          <w:rFonts w:asciiTheme="minorHAnsi" w:hAnsiTheme="minorHAnsi" w:cstheme="minorHAnsi"/>
          <w:spacing w:val="-7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>continuer</w:t>
      </w:r>
      <w:r w:rsidRPr="0094744D">
        <w:rPr>
          <w:rFonts w:asciiTheme="minorHAnsi" w:hAnsiTheme="minorHAnsi" w:cstheme="minorHAnsi"/>
          <w:spacing w:val="-7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>à</w:t>
      </w:r>
      <w:r w:rsidRPr="0094744D">
        <w:rPr>
          <w:rFonts w:asciiTheme="minorHAnsi" w:hAnsiTheme="minorHAnsi" w:cstheme="minorHAnsi"/>
          <w:spacing w:val="-7"/>
          <w:szCs w:val="24"/>
          <w:lang w:val="fr-BE"/>
        </w:rPr>
        <w:t xml:space="preserve"> </w:t>
      </w:r>
      <w:r w:rsidRPr="0094744D">
        <w:rPr>
          <w:rFonts w:asciiTheme="minorHAnsi" w:hAnsiTheme="minorHAnsi" w:cstheme="minorHAnsi"/>
          <w:szCs w:val="24"/>
          <w:lang w:val="fr-BE"/>
        </w:rPr>
        <w:t>l'améliorer est prise</w:t>
      </w:r>
      <w:r>
        <w:rPr>
          <w:rFonts w:asciiTheme="minorHAnsi" w:hAnsiTheme="minorHAnsi" w:cstheme="minorHAnsi"/>
          <w:szCs w:val="24"/>
          <w:lang w:val="fr-BE"/>
        </w:rPr>
        <w:t>.</w:t>
      </w:r>
    </w:p>
    <w:p w:rsidR="0094744D" w:rsidRPr="0094744D" w:rsidRDefault="0094744D" w:rsidP="0094744D">
      <w:pPr>
        <w:pStyle w:val="Paragraphedeliste"/>
        <w:widowControl w:val="0"/>
        <w:tabs>
          <w:tab w:val="left" w:pos="1555"/>
        </w:tabs>
        <w:autoSpaceDE w:val="0"/>
        <w:autoSpaceDN w:val="0"/>
        <w:spacing w:before="360" w:after="0" w:line="252" w:lineRule="auto"/>
        <w:ind w:left="940" w:right="967"/>
        <w:rPr>
          <w:rFonts w:asciiTheme="minorHAnsi" w:hAnsiTheme="minorHAnsi" w:cstheme="minorHAnsi"/>
          <w:szCs w:val="24"/>
          <w:lang w:val="fr-BE"/>
        </w:rPr>
      </w:pPr>
      <w:r w:rsidRPr="0094744D">
        <w:rPr>
          <w:rFonts w:asciiTheme="minorHAnsi" w:hAnsiTheme="minorHAnsi" w:cstheme="minorHAnsi"/>
          <w:szCs w:val="24"/>
          <w:lang w:val="fr-BE"/>
        </w:rPr>
        <w:t xml:space="preserve">Un </w:t>
      </w:r>
      <w:r w:rsidR="00426F7C">
        <w:rPr>
          <w:rFonts w:asciiTheme="minorHAnsi" w:hAnsiTheme="minorHAnsi" w:cstheme="minorHAnsi"/>
          <w:szCs w:val="24"/>
          <w:lang w:val="fr-BE"/>
        </w:rPr>
        <w:t>F</w:t>
      </w:r>
      <w:r w:rsidRPr="0094744D">
        <w:rPr>
          <w:rFonts w:asciiTheme="minorHAnsi" w:hAnsiTheme="minorHAnsi" w:cstheme="minorHAnsi"/>
          <w:szCs w:val="24"/>
          <w:lang w:val="fr-BE"/>
        </w:rPr>
        <w:t xml:space="preserve">ramework </w:t>
      </w:r>
      <w:r>
        <w:rPr>
          <w:rFonts w:asciiTheme="minorHAnsi" w:hAnsiTheme="minorHAnsi" w:cstheme="minorHAnsi"/>
          <w:szCs w:val="24"/>
          <w:lang w:val="fr-BE"/>
        </w:rPr>
        <w:t>SCRUM</w:t>
      </w:r>
      <w:r w:rsidRPr="0094744D">
        <w:rPr>
          <w:rFonts w:asciiTheme="minorHAnsi" w:hAnsiTheme="minorHAnsi" w:cstheme="minorHAnsi"/>
          <w:szCs w:val="24"/>
          <w:lang w:val="fr-BE"/>
        </w:rPr>
        <w:t xml:space="preserve"> est constitué:</w:t>
      </w:r>
    </w:p>
    <w:p w:rsidR="0094744D" w:rsidRDefault="0094744D" w:rsidP="0094744D">
      <w:pPr>
        <w:pStyle w:val="Paragraphedeliste"/>
        <w:widowControl w:val="0"/>
        <w:numPr>
          <w:ilvl w:val="0"/>
          <w:numId w:val="31"/>
        </w:numPr>
        <w:tabs>
          <w:tab w:val="left" w:pos="1555"/>
        </w:tabs>
        <w:autoSpaceDE w:val="0"/>
        <w:autoSpaceDN w:val="0"/>
        <w:spacing w:before="360" w:after="0" w:line="252" w:lineRule="auto"/>
        <w:ind w:right="967"/>
        <w:rPr>
          <w:rFonts w:asciiTheme="minorHAnsi" w:hAnsiTheme="minorHAnsi" w:cstheme="minorHAnsi"/>
          <w:szCs w:val="24"/>
          <w:lang w:val="fr-BE"/>
        </w:rPr>
      </w:pPr>
      <w:r w:rsidRPr="0094744D">
        <w:rPr>
          <w:rFonts w:asciiTheme="minorHAnsi" w:hAnsiTheme="minorHAnsi" w:cstheme="minorHAnsi"/>
          <w:szCs w:val="24"/>
          <w:lang w:val="fr-BE"/>
        </w:rPr>
        <w:t>d'une équipe SCRUM</w:t>
      </w:r>
      <w:r w:rsidR="00E46E96">
        <w:rPr>
          <w:rFonts w:asciiTheme="minorHAnsi" w:hAnsiTheme="minorHAnsi" w:cstheme="minorHAnsi"/>
          <w:szCs w:val="24"/>
          <w:lang w:val="fr-BE"/>
        </w:rPr>
        <w:t xml:space="preserve"> </w:t>
      </w:r>
      <w:r w:rsidR="00E46E96">
        <w:rPr>
          <w:rFonts w:asciiTheme="minorHAnsi" w:hAnsiTheme="minorHAnsi" w:cstheme="minorHAnsi"/>
          <w:szCs w:val="24"/>
          <w:lang w:val="fr-BE"/>
        </w:rPr>
        <w:br/>
      </w:r>
      <w:r w:rsidR="00E46E96" w:rsidRPr="00942426">
        <w:rPr>
          <w:rFonts w:asciiTheme="minorHAnsi" w:hAnsiTheme="minorHAnsi" w:cstheme="minorHAnsi"/>
          <w:sz w:val="21"/>
          <w:szCs w:val="21"/>
          <w:lang w:val="fr-BE"/>
        </w:rPr>
        <w:t>(designer et/ou front-end et/ou back-end</w:t>
      </w:r>
      <w:r w:rsidR="002372C7">
        <w:rPr>
          <w:rFonts w:asciiTheme="minorHAnsi" w:hAnsiTheme="minorHAnsi" w:cstheme="minorHAnsi"/>
          <w:sz w:val="21"/>
          <w:szCs w:val="21"/>
          <w:lang w:val="fr-BE"/>
        </w:rPr>
        <w:t xml:space="preserve"> et/ou testeur et/ou etc… </w:t>
      </w:r>
      <w:r w:rsidR="00942426" w:rsidRPr="00942426">
        <w:rPr>
          <w:rFonts w:asciiTheme="minorHAnsi" w:hAnsiTheme="minorHAnsi" w:cstheme="minorHAnsi"/>
          <w:sz w:val="21"/>
          <w:szCs w:val="21"/>
          <w:lang w:val="fr-BE"/>
        </w:rPr>
        <w:t xml:space="preserve">, autogéré, </w:t>
      </w:r>
      <w:r w:rsidR="002372C7">
        <w:rPr>
          <w:rFonts w:asciiTheme="minorHAnsi" w:hAnsiTheme="minorHAnsi" w:cstheme="minorHAnsi"/>
          <w:sz w:val="21"/>
          <w:szCs w:val="21"/>
          <w:lang w:val="fr-BE"/>
        </w:rPr>
        <w:t xml:space="preserve">au mieux 5 pers. </w:t>
      </w:r>
      <w:r w:rsidR="00942426" w:rsidRPr="00942426">
        <w:rPr>
          <w:rFonts w:asciiTheme="minorHAnsi" w:hAnsiTheme="minorHAnsi" w:cstheme="minorHAnsi"/>
          <w:sz w:val="21"/>
          <w:szCs w:val="21"/>
          <w:lang w:val="fr-BE"/>
        </w:rPr>
        <w:t xml:space="preserve">max 10 pers. </w:t>
      </w:r>
      <w:r w:rsidR="00E46E96" w:rsidRPr="00942426">
        <w:rPr>
          <w:rFonts w:asciiTheme="minorHAnsi" w:hAnsiTheme="minorHAnsi" w:cstheme="minorHAnsi"/>
          <w:sz w:val="21"/>
          <w:szCs w:val="21"/>
          <w:lang w:val="fr-BE"/>
        </w:rPr>
        <w:t>)</w:t>
      </w:r>
    </w:p>
    <w:p w:rsidR="0094744D" w:rsidRPr="0094744D" w:rsidRDefault="00271ED1" w:rsidP="0094744D">
      <w:pPr>
        <w:pStyle w:val="Paragraphedeliste"/>
        <w:widowControl w:val="0"/>
        <w:numPr>
          <w:ilvl w:val="0"/>
          <w:numId w:val="31"/>
        </w:numPr>
        <w:tabs>
          <w:tab w:val="left" w:pos="1555"/>
        </w:tabs>
        <w:autoSpaceDE w:val="0"/>
        <w:autoSpaceDN w:val="0"/>
        <w:spacing w:before="360" w:after="0" w:line="252" w:lineRule="auto"/>
        <w:ind w:right="967"/>
        <w:rPr>
          <w:rFonts w:asciiTheme="minorHAnsi" w:hAnsiTheme="minorHAnsi" w:cstheme="minorHAnsi"/>
          <w:szCs w:val="24"/>
          <w:lang w:val="fr-BE"/>
        </w:rPr>
      </w:pPr>
      <w:r>
        <w:rPr>
          <w:rFonts w:asciiTheme="minorHAnsi" w:hAnsiTheme="minorHAnsi" w:cstheme="minorHAnsi"/>
          <w:szCs w:val="24"/>
          <w:lang w:val="fr-BE"/>
        </w:rPr>
        <w:t xml:space="preserve">de responsabilités </w:t>
      </w:r>
      <w:r w:rsidRPr="00942426">
        <w:rPr>
          <w:rFonts w:asciiTheme="minorHAnsi" w:hAnsiTheme="minorHAnsi" w:cstheme="minorHAnsi"/>
          <w:sz w:val="21"/>
          <w:szCs w:val="21"/>
          <w:lang w:val="fr-BE"/>
        </w:rPr>
        <w:t>(</w:t>
      </w:r>
      <w:r w:rsidR="0094744D" w:rsidRPr="00942426">
        <w:rPr>
          <w:rFonts w:asciiTheme="minorHAnsi" w:hAnsiTheme="minorHAnsi" w:cstheme="minorHAnsi"/>
          <w:sz w:val="21"/>
          <w:szCs w:val="21"/>
          <w:lang w:val="fr-BE"/>
        </w:rPr>
        <w:t>de rôles</w:t>
      </w:r>
      <w:r w:rsidR="0052234F">
        <w:rPr>
          <w:rFonts w:asciiTheme="minorHAnsi" w:hAnsiTheme="minorHAnsi" w:cstheme="minorHAnsi"/>
          <w:sz w:val="21"/>
          <w:szCs w:val="21"/>
          <w:lang w:val="fr-BE"/>
        </w:rPr>
        <w:t> :</w:t>
      </w:r>
      <w:r w:rsidR="00672628">
        <w:rPr>
          <w:rFonts w:asciiTheme="minorHAnsi" w:hAnsiTheme="minorHAnsi" w:cstheme="minorHAnsi"/>
          <w:sz w:val="21"/>
          <w:szCs w:val="21"/>
          <w:lang w:val="fr-BE"/>
        </w:rPr>
        <w:t xml:space="preserve"> P.O, S.M, </w:t>
      </w:r>
      <w:r w:rsidR="0052234F">
        <w:rPr>
          <w:rFonts w:asciiTheme="minorHAnsi" w:hAnsiTheme="minorHAnsi" w:cstheme="minorHAnsi"/>
          <w:sz w:val="21"/>
          <w:szCs w:val="21"/>
          <w:lang w:val="fr-BE"/>
        </w:rPr>
        <w:t xml:space="preserve">La team </w:t>
      </w:r>
      <w:proofErr w:type="spellStart"/>
      <w:r w:rsidR="002372C7">
        <w:rPr>
          <w:rFonts w:asciiTheme="minorHAnsi" w:hAnsiTheme="minorHAnsi" w:cstheme="minorHAnsi"/>
          <w:sz w:val="21"/>
          <w:szCs w:val="21"/>
          <w:lang w:val="fr-BE"/>
        </w:rPr>
        <w:t>scrum</w:t>
      </w:r>
      <w:proofErr w:type="spellEnd"/>
      <w:r w:rsidRPr="00942426">
        <w:rPr>
          <w:rFonts w:asciiTheme="minorHAnsi" w:hAnsiTheme="minorHAnsi" w:cstheme="minorHAnsi"/>
          <w:sz w:val="21"/>
          <w:szCs w:val="21"/>
          <w:lang w:val="fr-BE"/>
        </w:rPr>
        <w:t>)</w:t>
      </w:r>
    </w:p>
    <w:p w:rsidR="0094744D" w:rsidRPr="0094744D" w:rsidRDefault="0094744D" w:rsidP="0094744D">
      <w:pPr>
        <w:pStyle w:val="Paragraphedeliste"/>
        <w:widowControl w:val="0"/>
        <w:numPr>
          <w:ilvl w:val="0"/>
          <w:numId w:val="31"/>
        </w:numPr>
        <w:tabs>
          <w:tab w:val="left" w:pos="1555"/>
        </w:tabs>
        <w:autoSpaceDE w:val="0"/>
        <w:autoSpaceDN w:val="0"/>
        <w:spacing w:before="360" w:after="0" w:line="252" w:lineRule="auto"/>
        <w:ind w:right="967"/>
        <w:rPr>
          <w:rFonts w:asciiTheme="minorHAnsi" w:hAnsiTheme="minorHAnsi" w:cstheme="minorHAnsi"/>
          <w:szCs w:val="24"/>
          <w:lang w:val="fr-BE"/>
        </w:rPr>
      </w:pPr>
      <w:r w:rsidRPr="0094744D">
        <w:rPr>
          <w:rFonts w:asciiTheme="minorHAnsi" w:hAnsiTheme="minorHAnsi" w:cstheme="minorHAnsi"/>
          <w:szCs w:val="24"/>
          <w:lang w:val="fr-BE"/>
        </w:rPr>
        <w:t xml:space="preserve">d'évènements </w:t>
      </w:r>
      <w:r w:rsidR="00E46E96">
        <w:rPr>
          <w:rFonts w:asciiTheme="minorHAnsi" w:hAnsiTheme="minorHAnsi" w:cstheme="minorHAnsi"/>
          <w:szCs w:val="24"/>
          <w:lang w:val="fr-BE"/>
        </w:rPr>
        <w:br/>
      </w:r>
      <w:r w:rsidRPr="00942426">
        <w:rPr>
          <w:rFonts w:asciiTheme="minorHAnsi" w:hAnsiTheme="minorHAnsi" w:cstheme="minorHAnsi"/>
          <w:sz w:val="21"/>
          <w:szCs w:val="21"/>
          <w:lang w:val="fr-BE"/>
        </w:rPr>
        <w:t>(</w:t>
      </w:r>
      <w:r w:rsidR="00E46E96" w:rsidRPr="00942426">
        <w:rPr>
          <w:rFonts w:asciiTheme="minorHAnsi" w:hAnsiTheme="minorHAnsi" w:cstheme="minorHAnsi"/>
          <w:sz w:val="21"/>
          <w:szCs w:val="21"/>
          <w:lang w:val="fr-BE"/>
        </w:rPr>
        <w:t xml:space="preserve">Dailly </w:t>
      </w:r>
      <w:proofErr w:type="spellStart"/>
      <w:r w:rsidR="00E46E96" w:rsidRPr="00942426">
        <w:rPr>
          <w:rFonts w:asciiTheme="minorHAnsi" w:hAnsiTheme="minorHAnsi" w:cstheme="minorHAnsi"/>
          <w:sz w:val="21"/>
          <w:szCs w:val="21"/>
          <w:lang w:val="fr-BE"/>
        </w:rPr>
        <w:t>Scrum</w:t>
      </w:r>
      <w:proofErr w:type="spellEnd"/>
      <w:r w:rsidR="00E46E96" w:rsidRPr="00942426">
        <w:rPr>
          <w:rFonts w:asciiTheme="minorHAnsi" w:hAnsiTheme="minorHAnsi" w:cstheme="minorHAnsi"/>
          <w:sz w:val="21"/>
          <w:szCs w:val="21"/>
          <w:lang w:val="fr-BE"/>
        </w:rPr>
        <w:t xml:space="preserve"> </w:t>
      </w:r>
      <w:r w:rsidRPr="00942426">
        <w:rPr>
          <w:rFonts w:asciiTheme="minorHAnsi" w:hAnsiTheme="minorHAnsi" w:cstheme="minorHAnsi"/>
          <w:sz w:val="21"/>
          <w:szCs w:val="21"/>
          <w:lang w:val="fr-BE"/>
        </w:rPr>
        <w:t>avec Time-box</w:t>
      </w:r>
      <w:r w:rsidR="00271ED1" w:rsidRPr="00942426">
        <w:rPr>
          <w:rFonts w:asciiTheme="minorHAnsi" w:hAnsiTheme="minorHAnsi" w:cstheme="minorHAnsi"/>
          <w:sz w:val="21"/>
          <w:szCs w:val="21"/>
          <w:lang w:val="fr-BE"/>
        </w:rPr>
        <w:t>, chrono 15mn max.</w:t>
      </w:r>
      <w:r w:rsidRPr="00942426">
        <w:rPr>
          <w:rFonts w:asciiTheme="minorHAnsi" w:hAnsiTheme="minorHAnsi" w:cstheme="minorHAnsi"/>
          <w:sz w:val="21"/>
          <w:szCs w:val="21"/>
          <w:lang w:val="fr-BE"/>
        </w:rPr>
        <w:t>)</w:t>
      </w:r>
    </w:p>
    <w:p w:rsidR="0094744D" w:rsidRPr="00271ED1" w:rsidRDefault="0094744D" w:rsidP="0094744D">
      <w:pPr>
        <w:pStyle w:val="Paragraphedeliste"/>
        <w:widowControl w:val="0"/>
        <w:numPr>
          <w:ilvl w:val="0"/>
          <w:numId w:val="31"/>
        </w:numPr>
        <w:tabs>
          <w:tab w:val="left" w:pos="1555"/>
        </w:tabs>
        <w:autoSpaceDE w:val="0"/>
        <w:autoSpaceDN w:val="0"/>
        <w:spacing w:before="360" w:after="0" w:line="252" w:lineRule="auto"/>
        <w:ind w:right="967"/>
        <w:rPr>
          <w:rFonts w:asciiTheme="minorHAnsi" w:hAnsiTheme="minorHAnsi" w:cstheme="minorHAnsi"/>
          <w:szCs w:val="24"/>
        </w:rPr>
      </w:pPr>
      <w:r w:rsidRPr="00271ED1">
        <w:rPr>
          <w:rFonts w:asciiTheme="minorHAnsi" w:hAnsiTheme="minorHAnsi" w:cstheme="minorHAnsi"/>
          <w:szCs w:val="24"/>
        </w:rPr>
        <w:t>d'artefacts</w:t>
      </w:r>
      <w:r w:rsidR="00E46E96">
        <w:rPr>
          <w:rFonts w:asciiTheme="minorHAnsi" w:hAnsiTheme="minorHAnsi" w:cstheme="minorHAnsi"/>
          <w:szCs w:val="24"/>
        </w:rPr>
        <w:br/>
      </w:r>
      <w:r w:rsidR="00271ED1" w:rsidRPr="00942426">
        <w:rPr>
          <w:rFonts w:asciiTheme="minorHAnsi" w:hAnsiTheme="minorHAnsi" w:cstheme="minorHAnsi"/>
          <w:sz w:val="21"/>
          <w:szCs w:val="21"/>
        </w:rPr>
        <w:t xml:space="preserve">(backlog : sprint </w:t>
      </w:r>
      <w:r w:rsidR="00E46E96" w:rsidRPr="00942426">
        <w:rPr>
          <w:rFonts w:asciiTheme="minorHAnsi" w:hAnsiTheme="minorHAnsi" w:cstheme="minorHAnsi"/>
          <w:sz w:val="21"/>
          <w:szCs w:val="21"/>
        </w:rPr>
        <w:t>backlog</w:t>
      </w:r>
      <w:r w:rsidR="00271ED1" w:rsidRPr="00942426">
        <w:rPr>
          <w:rFonts w:asciiTheme="minorHAnsi" w:hAnsiTheme="minorHAnsi" w:cstheme="minorHAnsi"/>
          <w:sz w:val="21"/>
          <w:szCs w:val="21"/>
        </w:rPr>
        <w:t>, product backlog, product increment )</w:t>
      </w:r>
    </w:p>
    <w:p w:rsidR="0094744D" w:rsidRPr="00271ED1" w:rsidRDefault="0094744D">
      <w:pPr>
        <w:spacing w:after="160" w:line="259" w:lineRule="auto"/>
        <w:rPr>
          <w:rFonts w:cstheme="minorHAnsi"/>
          <w:szCs w:val="24"/>
          <w:lang w:eastAsia="nl-BE"/>
        </w:rPr>
      </w:pPr>
    </w:p>
    <w:p w:rsidR="003A07FD" w:rsidRPr="00271ED1" w:rsidRDefault="003A07FD">
      <w:pPr>
        <w:spacing w:after="160" w:line="259" w:lineRule="auto"/>
        <w:rPr>
          <w:rFonts w:cstheme="minorHAnsi"/>
          <w:szCs w:val="24"/>
          <w:lang w:eastAsia="nl-BE"/>
        </w:rPr>
      </w:pPr>
      <w:r w:rsidRPr="00271ED1">
        <w:rPr>
          <w:rFonts w:cstheme="minorHAnsi"/>
          <w:szCs w:val="24"/>
          <w:lang w:eastAsia="nl-BE"/>
        </w:rPr>
        <w:br w:type="page"/>
      </w:r>
    </w:p>
    <w:p w:rsidR="0094744D" w:rsidRDefault="0094744D" w:rsidP="003F486D">
      <w:pPr>
        <w:pStyle w:val="Titre2"/>
        <w:rPr>
          <w:lang w:eastAsia="nl-BE"/>
        </w:rPr>
      </w:pPr>
      <w:bookmarkStart w:id="6" w:name="_Toc173319168"/>
      <w:r>
        <w:rPr>
          <w:lang w:eastAsia="nl-BE"/>
        </w:rPr>
        <w:lastRenderedPageBreak/>
        <w:t xml:space="preserve">Les trois </w:t>
      </w:r>
      <w:r w:rsidR="00426F7C">
        <w:rPr>
          <w:lang w:eastAsia="nl-BE"/>
        </w:rPr>
        <w:t>piliers</w:t>
      </w:r>
      <w:r>
        <w:rPr>
          <w:lang w:eastAsia="nl-BE"/>
        </w:rPr>
        <w:t xml:space="preserve"> de SCRUM</w:t>
      </w:r>
      <w:bookmarkEnd w:id="6"/>
    </w:p>
    <w:p w:rsidR="002564CE" w:rsidRDefault="002564CE" w:rsidP="00426F7C">
      <w:pPr>
        <w:jc w:val="center"/>
        <w:rPr>
          <w:lang w:val="fr-BE" w:eastAsia="nl-BE"/>
        </w:rPr>
      </w:pPr>
    </w:p>
    <w:p w:rsidR="00426F7C" w:rsidRPr="00426F7C" w:rsidRDefault="00426F7C" w:rsidP="002564CE">
      <w:pPr>
        <w:jc w:val="right"/>
        <w:rPr>
          <w:lang w:val="fr-BE" w:eastAsia="nl-BE"/>
        </w:rPr>
      </w:pPr>
      <w:r>
        <w:rPr>
          <w:noProof/>
          <w:lang w:val="fr-BE" w:eastAsia="nl-BE"/>
        </w:rPr>
        <w:drawing>
          <wp:inline distT="0" distB="0" distL="0" distR="0">
            <wp:extent cx="5143500" cy="2422358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liers-de-la-methode-scrum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3"/>
                    <a:stretch/>
                  </pic:blipFill>
                  <pic:spPr bwMode="auto">
                    <a:xfrm>
                      <a:off x="0" y="0"/>
                      <a:ext cx="5143500" cy="2422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F7C" w:rsidRPr="00426F7C" w:rsidRDefault="00426F7C" w:rsidP="00426F7C">
      <w:pPr>
        <w:pStyle w:val="NormalWeb"/>
        <w:ind w:left="1134"/>
        <w:rPr>
          <w:lang w:val="fr-BE"/>
        </w:rPr>
      </w:pPr>
      <w:r w:rsidRPr="00426F7C">
        <w:rPr>
          <w:lang w:val="fr-BE"/>
        </w:rPr>
        <w:t xml:space="preserve">Elle repose sur des </w:t>
      </w:r>
      <w:r w:rsidRPr="00426F7C">
        <w:rPr>
          <w:b/>
          <w:bCs/>
          <w:lang w:val="fr-BE"/>
        </w:rPr>
        <w:t>piliers</w:t>
      </w:r>
      <w:r w:rsidRPr="00426F7C">
        <w:rPr>
          <w:lang w:val="fr-BE"/>
        </w:rPr>
        <w:t xml:space="preserve"> et des </w:t>
      </w:r>
      <w:r w:rsidRPr="00426F7C">
        <w:rPr>
          <w:b/>
          <w:bCs/>
          <w:lang w:val="fr-BE"/>
        </w:rPr>
        <w:t>valeurs</w:t>
      </w:r>
      <w:r w:rsidRPr="00426F7C">
        <w:rPr>
          <w:lang w:val="fr-BE"/>
        </w:rPr>
        <w:t xml:space="preserve"> fondamentales qui sont les éléments essentiels de cette approche.</w:t>
      </w:r>
    </w:p>
    <w:p w:rsidR="00426F7C" w:rsidRPr="00426F7C" w:rsidRDefault="00426F7C" w:rsidP="00426F7C">
      <w:pPr>
        <w:pStyle w:val="NormalWeb"/>
        <w:ind w:left="1134"/>
        <w:rPr>
          <w:lang w:val="fr-BE"/>
        </w:rPr>
      </w:pPr>
      <w:r w:rsidRPr="00426F7C">
        <w:rPr>
          <w:lang w:val="fr-BE"/>
        </w:rPr>
        <w:t>Les piliers sont complémentaires et fonctionnent donc ensemble.</w:t>
      </w:r>
    </w:p>
    <w:p w:rsidR="00426F7C" w:rsidRPr="002564CE" w:rsidRDefault="00426F7C" w:rsidP="002564CE">
      <w:pPr>
        <w:ind w:left="1134"/>
        <w:rPr>
          <w:rFonts w:cstheme="minorHAnsi"/>
          <w:lang w:val="fr-BE"/>
        </w:rPr>
      </w:pPr>
      <w:r w:rsidRPr="002564CE">
        <w:rPr>
          <w:rFonts w:cstheme="minorHAnsi"/>
          <w:lang w:val="fr-BE"/>
        </w:rPr>
        <w:t xml:space="preserve">Ainsi, les </w:t>
      </w:r>
      <w:r w:rsidRPr="002564CE">
        <w:rPr>
          <w:rStyle w:val="lev"/>
          <w:rFonts w:cstheme="minorHAnsi"/>
          <w:lang w:val="fr-BE"/>
        </w:rPr>
        <w:t>piliers</w:t>
      </w:r>
      <w:r w:rsidRPr="002564CE">
        <w:rPr>
          <w:rFonts w:cstheme="minorHAnsi"/>
          <w:lang w:val="fr-BE"/>
        </w:rPr>
        <w:t xml:space="preserve"> et les </w:t>
      </w:r>
      <w:r w:rsidRPr="002564CE">
        <w:rPr>
          <w:rStyle w:val="lev"/>
          <w:rFonts w:cstheme="minorHAnsi"/>
          <w:lang w:val="fr-BE"/>
        </w:rPr>
        <w:t xml:space="preserve">valeurs </w:t>
      </w:r>
      <w:r w:rsidRPr="002564CE">
        <w:rPr>
          <w:rFonts w:cstheme="minorHAnsi"/>
          <w:lang w:val="fr-BE"/>
        </w:rPr>
        <w:t>sont un peu les prérequis des projets agiles. </w:t>
      </w:r>
    </w:p>
    <w:p w:rsidR="00BA62CA" w:rsidRDefault="00BA62CA" w:rsidP="00426F7C">
      <w:pPr>
        <w:pStyle w:val="NormalWeb"/>
        <w:ind w:left="1134"/>
        <w:rPr>
          <w:lang w:val="fr-BE"/>
        </w:rPr>
      </w:pPr>
      <w:r>
        <w:rPr>
          <w:lang w:val="fr-BE"/>
        </w:rPr>
        <w:br/>
      </w:r>
    </w:p>
    <w:p w:rsidR="00BA62CA" w:rsidRDefault="00BA62CA">
      <w:pPr>
        <w:spacing w:after="160" w:line="259" w:lineRule="auto"/>
        <w:rPr>
          <w:lang w:val="fr-BE" w:eastAsia="nl-BE"/>
        </w:rPr>
      </w:pPr>
      <w:r>
        <w:rPr>
          <w:lang w:val="fr-BE"/>
        </w:rPr>
        <w:br w:type="page"/>
      </w:r>
    </w:p>
    <w:p w:rsidR="00426F7C" w:rsidRPr="00426F7C" w:rsidRDefault="00426F7C" w:rsidP="00426F7C">
      <w:pPr>
        <w:pStyle w:val="NormalWeb"/>
        <w:ind w:left="1134"/>
        <w:rPr>
          <w:lang w:val="fr-BE"/>
        </w:rPr>
      </w:pPr>
      <w:r w:rsidRPr="00426F7C">
        <w:rPr>
          <w:lang w:val="fr-BE"/>
        </w:rPr>
        <w:lastRenderedPageBreak/>
        <w:t xml:space="preserve">Ils sont au nombre de </w:t>
      </w:r>
      <w:r w:rsidRPr="002564CE">
        <w:rPr>
          <w:b/>
          <w:bCs/>
          <w:lang w:val="fr-BE"/>
        </w:rPr>
        <w:t>3</w:t>
      </w:r>
      <w:r w:rsidRPr="00426F7C">
        <w:rPr>
          <w:lang w:val="fr-BE"/>
        </w:rPr>
        <w:t xml:space="preserve"> et constituent à eux trois le fondement même de la méthodologie </w:t>
      </w:r>
      <w:proofErr w:type="spellStart"/>
      <w:r w:rsidRPr="00426F7C">
        <w:rPr>
          <w:lang w:val="fr-BE"/>
        </w:rPr>
        <w:t>Scrum</w:t>
      </w:r>
      <w:proofErr w:type="spellEnd"/>
      <w:r w:rsidRPr="00426F7C">
        <w:rPr>
          <w:lang w:val="fr-BE"/>
        </w:rPr>
        <w:t>.</w:t>
      </w:r>
    </w:p>
    <w:p w:rsidR="00BA62CA" w:rsidRDefault="00BA62CA" w:rsidP="00BA62CA">
      <w:pPr>
        <w:ind w:left="1134"/>
        <w:rPr>
          <w:rStyle w:val="highligthChar"/>
        </w:rPr>
      </w:pPr>
      <w:r w:rsidRPr="00BA62CA">
        <w:rPr>
          <w:rStyle w:val="highligthChar"/>
        </w:rPr>
        <w:t>Transparence</w:t>
      </w:r>
      <w:r>
        <w:rPr>
          <w:lang w:val="fr-BE"/>
        </w:rPr>
        <w:br/>
      </w:r>
      <w:r w:rsidRPr="00BA62CA">
        <w:rPr>
          <w:lang w:val="fr-BE"/>
        </w:rPr>
        <w:t xml:space="preserve">Le travail est </w:t>
      </w:r>
      <w:r w:rsidRPr="002372C7">
        <w:rPr>
          <w:b/>
          <w:bCs/>
          <w:lang w:val="fr-BE"/>
        </w:rPr>
        <w:t>visuellement accessible</w:t>
      </w:r>
      <w:r w:rsidRPr="00BA62CA">
        <w:rPr>
          <w:lang w:val="fr-BE"/>
        </w:rPr>
        <w:t xml:space="preserve"> pour tous les membres de l'équipe, les clients et tout le monde</w:t>
      </w:r>
      <w:r>
        <w:rPr>
          <w:lang w:val="fr-BE"/>
        </w:rPr>
        <w:t xml:space="preserve"> </w:t>
      </w:r>
      <w:r w:rsidRPr="00BA62CA">
        <w:rPr>
          <w:lang w:val="fr-BE"/>
        </w:rPr>
        <w:t>qui en a besoin. Il est important que chacun connaisse ce qui se passe dans l'équipe afin d'améliorer la collaboration et de</w:t>
      </w:r>
      <w:r>
        <w:rPr>
          <w:lang w:val="fr-BE"/>
        </w:rPr>
        <w:t xml:space="preserve"> </w:t>
      </w:r>
      <w:r w:rsidRPr="00BA62CA">
        <w:rPr>
          <w:lang w:val="fr-BE"/>
        </w:rPr>
        <w:t>détecter rapidement des problèmes.</w:t>
      </w:r>
    </w:p>
    <w:p w:rsidR="00BA62CA" w:rsidRPr="00BA62CA" w:rsidRDefault="00BA62CA" w:rsidP="00BA62CA">
      <w:pPr>
        <w:ind w:left="1134"/>
        <w:rPr>
          <w:lang w:val="fr-BE"/>
        </w:rPr>
      </w:pPr>
      <w:r w:rsidRPr="00BA62CA">
        <w:rPr>
          <w:rStyle w:val="highligthChar"/>
        </w:rPr>
        <w:t>Inspection</w:t>
      </w:r>
      <w:r>
        <w:rPr>
          <w:lang w:val="fr-BE"/>
        </w:rPr>
        <w:br/>
      </w:r>
      <w:r w:rsidRPr="00BA62CA">
        <w:rPr>
          <w:lang w:val="fr-BE"/>
        </w:rPr>
        <w:t xml:space="preserve">Le </w:t>
      </w:r>
      <w:proofErr w:type="spellStart"/>
      <w:r w:rsidRPr="00BA62CA">
        <w:rPr>
          <w:lang w:val="fr-BE"/>
        </w:rPr>
        <w:t>Scrum</w:t>
      </w:r>
      <w:proofErr w:type="spellEnd"/>
      <w:r w:rsidRPr="00BA62CA">
        <w:rPr>
          <w:lang w:val="fr-BE"/>
        </w:rPr>
        <w:t xml:space="preserve"> implique une </w:t>
      </w:r>
      <w:r w:rsidRPr="002372C7">
        <w:rPr>
          <w:b/>
          <w:bCs/>
          <w:lang w:val="fr-BE"/>
        </w:rPr>
        <w:t>inspection fréquente du travail</w:t>
      </w:r>
      <w:r w:rsidRPr="00BA62CA">
        <w:rPr>
          <w:lang w:val="fr-BE"/>
        </w:rPr>
        <w:t xml:space="preserve"> effectué pour identifier les éventuels problèmes ou</w:t>
      </w:r>
      <w:r>
        <w:rPr>
          <w:lang w:val="fr-BE"/>
        </w:rPr>
        <w:t xml:space="preserve"> </w:t>
      </w:r>
      <w:r w:rsidRPr="00BA62CA">
        <w:rPr>
          <w:lang w:val="fr-BE"/>
        </w:rPr>
        <w:t>obstacles.</w:t>
      </w:r>
      <w:r>
        <w:rPr>
          <w:lang w:val="fr-BE"/>
        </w:rPr>
        <w:br/>
      </w:r>
      <w:r w:rsidRPr="00BA62CA">
        <w:rPr>
          <w:lang w:val="fr-BE"/>
        </w:rPr>
        <w:t>Cela permet à l'équipe de corriger les erreurs et d'améliorer la qualité du produit.</w:t>
      </w:r>
    </w:p>
    <w:p w:rsidR="003A07FD" w:rsidRPr="00BA62CA" w:rsidRDefault="00BA62CA" w:rsidP="00BA62CA">
      <w:pPr>
        <w:ind w:left="1134"/>
        <w:rPr>
          <w:rStyle w:val="Titre2Car"/>
          <w:rFonts w:asciiTheme="minorHAnsi" w:hAnsiTheme="minorHAnsi"/>
          <w:b w:val="0"/>
          <w:smallCaps w:val="0"/>
          <w:color w:val="7F7F7F" w:themeColor="text1" w:themeTint="80"/>
          <w:spacing w:val="0"/>
          <w:sz w:val="24"/>
          <w:szCs w:val="20"/>
        </w:rPr>
      </w:pPr>
      <w:r w:rsidRPr="00BA62CA">
        <w:rPr>
          <w:rStyle w:val="highligthChar"/>
        </w:rPr>
        <w:t>Adaptation</w:t>
      </w:r>
      <w:r>
        <w:rPr>
          <w:lang w:val="fr-BE"/>
        </w:rPr>
        <w:br/>
      </w:r>
      <w:r w:rsidRPr="00BA62CA">
        <w:rPr>
          <w:lang w:val="fr-BE"/>
        </w:rPr>
        <w:t xml:space="preserve">Le </w:t>
      </w:r>
      <w:proofErr w:type="spellStart"/>
      <w:r w:rsidRPr="00BA62CA">
        <w:rPr>
          <w:lang w:val="fr-BE"/>
        </w:rPr>
        <w:t>Scrum</w:t>
      </w:r>
      <w:proofErr w:type="spellEnd"/>
      <w:r w:rsidRPr="00BA62CA">
        <w:rPr>
          <w:lang w:val="fr-BE"/>
        </w:rPr>
        <w:t xml:space="preserve"> est une méthode agile qui permet à l'équipe de s'adapter rapidement aux changements et de</w:t>
      </w:r>
      <w:r>
        <w:rPr>
          <w:lang w:val="fr-BE"/>
        </w:rPr>
        <w:t xml:space="preserve"> </w:t>
      </w:r>
      <w:r w:rsidRPr="00BA62CA">
        <w:rPr>
          <w:lang w:val="fr-BE"/>
        </w:rPr>
        <w:t xml:space="preserve">répondre aux besoins des clients. Cela implique de travailler </w:t>
      </w:r>
      <w:r w:rsidRPr="002372C7">
        <w:rPr>
          <w:b/>
          <w:bCs/>
          <w:lang w:val="fr-BE"/>
        </w:rPr>
        <w:t xml:space="preserve">en fonction des priorités actuelles </w:t>
      </w:r>
      <w:r w:rsidRPr="00BA62CA">
        <w:rPr>
          <w:lang w:val="fr-BE"/>
        </w:rPr>
        <w:t>plutôt que de suivre un</w:t>
      </w:r>
      <w:r>
        <w:rPr>
          <w:lang w:val="fr-BE"/>
        </w:rPr>
        <w:t xml:space="preserve"> </w:t>
      </w:r>
      <w:r w:rsidRPr="00BA62CA">
        <w:rPr>
          <w:lang w:val="fr-BE"/>
        </w:rPr>
        <w:t>plan rigide.</w:t>
      </w:r>
      <w:r w:rsidRPr="00BA62CA">
        <w:rPr>
          <w:rStyle w:val="Titre2Car"/>
        </w:rPr>
        <w:t xml:space="preserve"> </w:t>
      </w:r>
      <w:r w:rsidR="003A07FD">
        <w:rPr>
          <w:rStyle w:val="Titre2Car"/>
        </w:rPr>
        <w:br w:type="page"/>
      </w:r>
    </w:p>
    <w:p w:rsidR="0094744D" w:rsidRPr="0094744D" w:rsidRDefault="0094744D" w:rsidP="003F486D">
      <w:pPr>
        <w:pStyle w:val="Titre2"/>
        <w:rPr>
          <w:rStyle w:val="Titre2Car"/>
        </w:rPr>
      </w:pPr>
      <w:bookmarkStart w:id="7" w:name="_Toc173319169"/>
      <w:r w:rsidRPr="0094744D">
        <w:rPr>
          <w:rStyle w:val="Titre2Car"/>
        </w:rPr>
        <w:lastRenderedPageBreak/>
        <w:t>En image</w:t>
      </w:r>
      <w:bookmarkEnd w:id="7"/>
    </w:p>
    <w:p w:rsidR="0094744D" w:rsidRPr="0094744D" w:rsidRDefault="0094744D">
      <w:pPr>
        <w:spacing w:after="160" w:line="259" w:lineRule="auto"/>
        <w:rPr>
          <w:rStyle w:val="Titre2Car"/>
        </w:rPr>
      </w:pPr>
    </w:p>
    <w:p w:rsidR="00365654" w:rsidRDefault="0094744D">
      <w:pPr>
        <w:spacing w:after="160" w:line="259" w:lineRule="auto"/>
        <w:rPr>
          <w:rFonts w:cstheme="minorHAnsi"/>
          <w:szCs w:val="24"/>
          <w:lang w:val="fr-BE"/>
        </w:rPr>
      </w:pPr>
      <w:r>
        <w:rPr>
          <w:rFonts w:cstheme="minorHAnsi"/>
          <w:szCs w:val="24"/>
          <w:lang w:val="fr-BE"/>
        </w:rPr>
        <w:br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032A533" wp14:editId="61F88A6A">
                <wp:extent cx="5731510" cy="3687760"/>
                <wp:effectExtent l="0" t="0" r="0" b="0"/>
                <wp:docPr id="744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3687760"/>
                          <a:chOff x="0" y="0"/>
                          <a:chExt cx="12976" cy="8349"/>
                        </a:xfrm>
                      </wpg:grpSpPr>
                      <pic:pic xmlns:pic="http://schemas.openxmlformats.org/drawingml/2006/picture">
                        <pic:nvPicPr>
                          <pic:cNvPr id="745" name="docshape4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5" y="0"/>
                            <a:ext cx="7500" cy="4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docshape5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11"/>
                            <a:ext cx="5854" cy="3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docshape6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3978"/>
                            <a:ext cx="7477" cy="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DF3B22" id="docshapegroup3" o:spid="_x0000_s1026" style="width:451.3pt;height:290.35pt;mso-position-horizontal-relative:char;mso-position-vertical-relative:line" coordsize="12976,834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O0rhT+nngAAp54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VAB9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">
                <v:shape id="docshape4" o:spid="_x0000_s1027" type="#_x0000_t75" style="position:absolute;left:5475;width:7500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">
                  <v:imagedata r:id="rId26" o:title=""/>
                  <o:lock v:ext="edit" aspectratio="f"/>
                </v:shape>
                <v:shape id="docshape5" o:spid="_x0000_s1028" type="#_x0000_t75" style="position:absolute;top:1011;width:5854;height:39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">
                  <v:imagedata r:id="rId27" o:title=""/>
                  <o:lock v:ext="edit" aspectratio="f"/>
                </v:shape>
                <v:shape id="docshape6" o:spid="_x0000_s1029" type="#_x0000_t75" style="position:absolute;left:4589;top:3978;width:7477;height:43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">
                  <v:imagedata r:id="rId28" o:title=""/>
                  <o:lock v:ext="edit" aspectratio="f"/>
                </v:shape>
                <w10:anchorlock/>
              </v:group>
            </w:pict>
          </mc:Fallback>
        </mc:AlternateContent>
      </w:r>
    </w:p>
    <w:p w:rsidR="003A07FD" w:rsidRDefault="00365654">
      <w:pPr>
        <w:spacing w:after="160" w:line="259" w:lineRule="auto"/>
        <w:rPr>
          <w:rFonts w:cstheme="minorHAnsi"/>
          <w:szCs w:val="24"/>
          <w:lang w:val="fr-BE"/>
        </w:rPr>
      </w:pPr>
      <w:r>
        <w:rPr>
          <w:rFonts w:cstheme="minorHAnsi"/>
          <w:szCs w:val="24"/>
          <w:lang w:val="fr-BE"/>
        </w:rPr>
        <w:br w:type="page"/>
      </w:r>
    </w:p>
    <w:p w:rsidR="00365654" w:rsidRDefault="003A07FD" w:rsidP="003A07FD">
      <w:pPr>
        <w:pStyle w:val="Titre1"/>
        <w:numPr>
          <w:ilvl w:val="0"/>
          <w:numId w:val="28"/>
        </w:numPr>
        <w:rPr>
          <w:lang w:val="fr-BE"/>
        </w:rPr>
      </w:pPr>
      <w:bookmarkStart w:id="8" w:name="_Toc173319170"/>
      <w:r>
        <w:rPr>
          <w:lang w:val="fr-BE"/>
        </w:rPr>
        <w:lastRenderedPageBreak/>
        <w:t>Les Rôles</w:t>
      </w:r>
      <w:bookmarkEnd w:id="8"/>
    </w:p>
    <w:p w:rsidR="002372C7" w:rsidRDefault="00372A6E" w:rsidP="00372A6E">
      <w:pPr>
        <w:ind w:left="708"/>
        <w:rPr>
          <w:rFonts w:eastAsia="Times New Roman"/>
          <w:shd w:val="clear" w:color="auto" w:fill="FFFFFF"/>
          <w:lang w:val="fr-BE" w:eastAsia="fr-FR"/>
        </w:rPr>
      </w:pPr>
      <w:r>
        <w:rPr>
          <w:rFonts w:eastAsia="Times New Roman"/>
          <w:b/>
          <w:bCs/>
          <w:shd w:val="clear" w:color="auto" w:fill="FFFFFF"/>
          <w:lang w:val="fr-BE" w:eastAsia="fr-FR"/>
        </w:rPr>
        <w:t xml:space="preserve">En 2020, </w:t>
      </w:r>
      <w:r w:rsidRPr="00372A6E">
        <w:rPr>
          <w:rFonts w:eastAsia="Times New Roman"/>
          <w:b/>
          <w:bCs/>
          <w:shd w:val="clear" w:color="auto" w:fill="FFFFFF"/>
          <w:lang w:val="fr-BE" w:eastAsia="fr-FR"/>
        </w:rPr>
        <w:t xml:space="preserve">Les rôles deviennent des responsabilités : </w:t>
      </w:r>
      <w:r w:rsidRPr="00372A6E">
        <w:rPr>
          <w:rFonts w:eastAsia="Times New Roman"/>
          <w:shd w:val="clear" w:color="auto" w:fill="FFFFFF"/>
          <w:lang w:val="fr-BE" w:eastAsia="fr-FR"/>
        </w:rPr>
        <w:t xml:space="preserve">On parle désormais des responsabilités et pas de rôles comme le cas dans les anciennes version du </w:t>
      </w:r>
      <w:proofErr w:type="spellStart"/>
      <w:r w:rsidRPr="00372A6E">
        <w:rPr>
          <w:rFonts w:eastAsia="Times New Roman"/>
          <w:shd w:val="clear" w:color="auto" w:fill="FFFFFF"/>
          <w:lang w:val="fr-BE" w:eastAsia="fr-FR"/>
        </w:rPr>
        <w:t>Scrum</w:t>
      </w:r>
      <w:proofErr w:type="spellEnd"/>
      <w:r w:rsidRPr="00372A6E">
        <w:rPr>
          <w:rFonts w:eastAsia="Times New Roman"/>
          <w:shd w:val="clear" w:color="auto" w:fill="FFFFFF"/>
          <w:lang w:val="fr-BE" w:eastAsia="fr-FR"/>
        </w:rPr>
        <w:t xml:space="preserve"> Guide. </w:t>
      </w:r>
    </w:p>
    <w:p w:rsidR="00372A6E" w:rsidRPr="00372A6E" w:rsidRDefault="00372A6E" w:rsidP="00372A6E">
      <w:pPr>
        <w:ind w:left="708"/>
        <w:rPr>
          <w:rFonts w:eastAsia="Times New Roman"/>
          <w:color w:val="auto"/>
          <w:lang w:val="fr-BE" w:eastAsia="fr-FR"/>
        </w:rPr>
      </w:pPr>
      <w:r w:rsidRPr="00372A6E">
        <w:rPr>
          <w:rFonts w:eastAsia="Times New Roman"/>
          <w:shd w:val="clear" w:color="auto" w:fill="FFFFFF"/>
          <w:lang w:val="fr-BE" w:eastAsia="fr-FR"/>
        </w:rPr>
        <w:t xml:space="preserve">On trouve désormais </w:t>
      </w:r>
      <w:r w:rsidRPr="00372A6E">
        <w:rPr>
          <w:rFonts w:eastAsia="Times New Roman"/>
          <w:b/>
          <w:bCs/>
          <w:shd w:val="clear" w:color="auto" w:fill="FFFFFF"/>
          <w:lang w:val="fr-BE" w:eastAsia="fr-FR"/>
        </w:rPr>
        <w:t>3 responsabilités</w:t>
      </w:r>
      <w:r w:rsidRPr="00372A6E">
        <w:rPr>
          <w:rFonts w:eastAsia="Times New Roman"/>
          <w:shd w:val="clear" w:color="auto" w:fill="FFFFFF"/>
          <w:lang w:val="fr-BE" w:eastAsia="fr-FR"/>
        </w:rPr>
        <w:t xml:space="preserve"> constituant </w:t>
      </w:r>
      <w:r w:rsidRPr="00372A6E">
        <w:rPr>
          <w:rFonts w:eastAsia="Times New Roman"/>
          <w:b/>
          <w:bCs/>
          <w:shd w:val="clear" w:color="auto" w:fill="FFFFFF"/>
          <w:lang w:val="fr-BE" w:eastAsia="fr-FR"/>
        </w:rPr>
        <w:t xml:space="preserve">l'équipe </w:t>
      </w:r>
      <w:proofErr w:type="spellStart"/>
      <w:r w:rsidRPr="00372A6E">
        <w:rPr>
          <w:rFonts w:eastAsia="Times New Roman"/>
          <w:b/>
          <w:bCs/>
          <w:shd w:val="clear" w:color="auto" w:fill="FFFFFF"/>
          <w:lang w:val="fr-BE" w:eastAsia="fr-FR"/>
        </w:rPr>
        <w:t>Scrum</w:t>
      </w:r>
      <w:proofErr w:type="spellEnd"/>
      <w:r w:rsidRPr="00372A6E">
        <w:rPr>
          <w:rFonts w:eastAsia="Times New Roman"/>
          <w:shd w:val="clear" w:color="auto" w:fill="FFFFFF"/>
          <w:lang w:val="fr-BE" w:eastAsia="fr-FR"/>
        </w:rPr>
        <w:t xml:space="preserve"> (le </w:t>
      </w:r>
      <w:proofErr w:type="spellStart"/>
      <w:r w:rsidRPr="002372C7">
        <w:rPr>
          <w:rFonts w:eastAsia="Times New Roman"/>
          <w:b/>
          <w:bCs/>
          <w:shd w:val="clear" w:color="auto" w:fill="FFFFFF"/>
          <w:lang w:val="fr-BE" w:eastAsia="fr-FR"/>
        </w:rPr>
        <w:t>Scrum</w:t>
      </w:r>
      <w:proofErr w:type="spellEnd"/>
      <w:r w:rsidRPr="002372C7">
        <w:rPr>
          <w:rFonts w:eastAsia="Times New Roman"/>
          <w:b/>
          <w:bCs/>
          <w:shd w:val="clear" w:color="auto" w:fill="FFFFFF"/>
          <w:lang w:val="fr-BE" w:eastAsia="fr-FR"/>
        </w:rPr>
        <w:t xml:space="preserve"> Master</w:t>
      </w:r>
      <w:r w:rsidRPr="00372A6E">
        <w:rPr>
          <w:rFonts w:eastAsia="Times New Roman"/>
          <w:shd w:val="clear" w:color="auto" w:fill="FFFFFF"/>
          <w:lang w:val="fr-BE" w:eastAsia="fr-FR"/>
        </w:rPr>
        <w:t xml:space="preserve">, le </w:t>
      </w:r>
      <w:r w:rsidRPr="002372C7">
        <w:rPr>
          <w:rFonts w:eastAsia="Times New Roman"/>
          <w:b/>
          <w:bCs/>
          <w:shd w:val="clear" w:color="auto" w:fill="FFFFFF"/>
          <w:lang w:val="fr-BE" w:eastAsia="fr-FR"/>
        </w:rPr>
        <w:t xml:space="preserve">Product </w:t>
      </w:r>
      <w:proofErr w:type="spellStart"/>
      <w:r w:rsidRPr="002372C7">
        <w:rPr>
          <w:rFonts w:eastAsia="Times New Roman"/>
          <w:b/>
          <w:bCs/>
          <w:shd w:val="clear" w:color="auto" w:fill="FFFFFF"/>
          <w:lang w:val="fr-BE" w:eastAsia="fr-FR"/>
        </w:rPr>
        <w:t>Owner</w:t>
      </w:r>
      <w:proofErr w:type="spellEnd"/>
      <w:r w:rsidRPr="00372A6E">
        <w:rPr>
          <w:rFonts w:eastAsia="Times New Roman"/>
          <w:shd w:val="clear" w:color="auto" w:fill="FFFFFF"/>
          <w:lang w:val="fr-BE" w:eastAsia="fr-FR"/>
        </w:rPr>
        <w:t xml:space="preserve">, et les </w:t>
      </w:r>
      <w:r w:rsidRPr="002372C7">
        <w:rPr>
          <w:rFonts w:eastAsia="Times New Roman"/>
          <w:b/>
          <w:bCs/>
          <w:shd w:val="clear" w:color="auto" w:fill="FFFFFF"/>
          <w:lang w:val="fr-BE" w:eastAsia="fr-FR"/>
        </w:rPr>
        <w:t>développeurs</w:t>
      </w:r>
      <w:r w:rsidRPr="00372A6E">
        <w:rPr>
          <w:rFonts w:eastAsia="Times New Roman"/>
          <w:shd w:val="clear" w:color="auto" w:fill="FFFFFF"/>
          <w:lang w:val="fr-BE" w:eastAsia="fr-FR"/>
        </w:rPr>
        <w:t>), leur objectif est bien évidement la création d'un incrément Produit de valeur à la fin de chaque Sprint.</w:t>
      </w:r>
    </w:p>
    <w:p w:rsidR="0017489C" w:rsidRPr="0017489C" w:rsidRDefault="0017489C" w:rsidP="002372C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Cs w:val="24"/>
          <w:lang w:val="fr-BE" w:eastAsia="fr-FR"/>
        </w:rPr>
      </w:pPr>
      <w:r>
        <w:rPr>
          <w:rFonts w:ascii="Times New Roman" w:eastAsia="Times New Roman" w:hAnsi="Times New Roman" w:cs="Times New Roman"/>
          <w:noProof/>
          <w:color w:val="auto"/>
          <w:szCs w:val="24"/>
          <w:lang w:val="fr-BE" w:eastAsia="fr-FR"/>
        </w:rPr>
        <w:drawing>
          <wp:inline distT="0" distB="0" distL="0" distR="0">
            <wp:extent cx="4280535" cy="423478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les-scrum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2"/>
                    <a:stretch/>
                  </pic:blipFill>
                  <pic:spPr bwMode="auto">
                    <a:xfrm>
                      <a:off x="0" y="0"/>
                      <a:ext cx="4292601" cy="4246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A6E" w:rsidRDefault="00372A6E" w:rsidP="00372A6E">
      <w:pPr>
        <w:rPr>
          <w:rFonts w:eastAsia="Times New Roman"/>
          <w:color w:val="auto"/>
          <w:lang w:val="fr-BE" w:eastAsia="fr-FR"/>
        </w:rPr>
      </w:pPr>
    </w:p>
    <w:p w:rsidR="002372C7" w:rsidRPr="00372A6E" w:rsidRDefault="002372C7" w:rsidP="00372A6E">
      <w:pPr>
        <w:rPr>
          <w:rFonts w:eastAsia="Times New Roman"/>
          <w:color w:val="auto"/>
          <w:lang w:val="fr-BE" w:eastAsia="fr-FR"/>
        </w:rPr>
      </w:pPr>
    </w:p>
    <w:p w:rsidR="00372A6E" w:rsidRPr="00372A6E" w:rsidRDefault="00372A6E" w:rsidP="00372A6E">
      <w:pPr>
        <w:rPr>
          <w:lang w:val="fr-BE"/>
        </w:rPr>
      </w:pPr>
    </w:p>
    <w:p w:rsidR="00365654" w:rsidRDefault="00365654" w:rsidP="003F486D">
      <w:pPr>
        <w:pStyle w:val="Titre2"/>
      </w:pPr>
      <w:bookmarkStart w:id="9" w:name="_Toc173319171"/>
      <w:r>
        <w:lastRenderedPageBreak/>
        <w:t>SCRUM Master</w:t>
      </w:r>
      <w:bookmarkEnd w:id="9"/>
    </w:p>
    <w:p w:rsidR="005E7D3A" w:rsidRPr="005E7D3A" w:rsidRDefault="005E7D3A" w:rsidP="005E7D3A">
      <w:pPr>
        <w:rPr>
          <w:lang w:val="fr-BE"/>
        </w:rPr>
      </w:pPr>
    </w:p>
    <w:p w:rsidR="00365654" w:rsidRPr="00365654" w:rsidRDefault="00365654" w:rsidP="00365654">
      <w:pPr>
        <w:pStyle w:val="Paragraphedeliste"/>
        <w:numPr>
          <w:ilvl w:val="0"/>
          <w:numId w:val="33"/>
        </w:numPr>
        <w:rPr>
          <w:lang w:val="fr-BE"/>
        </w:rPr>
      </w:pPr>
      <w:r w:rsidRPr="00365654">
        <w:rPr>
          <w:lang w:val="fr-BE"/>
        </w:rPr>
        <w:t>Responsable de la bonne utilisation des pratiques,</w:t>
      </w:r>
      <w:r w:rsidRPr="00365654">
        <w:rPr>
          <w:spacing w:val="-8"/>
          <w:lang w:val="fr-BE"/>
        </w:rPr>
        <w:t xml:space="preserve"> </w:t>
      </w:r>
      <w:r w:rsidRPr="00365654">
        <w:rPr>
          <w:lang w:val="fr-BE"/>
        </w:rPr>
        <w:t>valeurs</w:t>
      </w:r>
      <w:r w:rsidRPr="00365654">
        <w:rPr>
          <w:spacing w:val="-8"/>
          <w:lang w:val="fr-BE"/>
        </w:rPr>
        <w:t xml:space="preserve"> </w:t>
      </w:r>
      <w:r w:rsidRPr="00365654">
        <w:rPr>
          <w:lang w:val="fr-BE"/>
        </w:rPr>
        <w:t>et</w:t>
      </w:r>
      <w:r w:rsidRPr="00365654">
        <w:rPr>
          <w:spacing w:val="-8"/>
          <w:lang w:val="fr-BE"/>
        </w:rPr>
        <w:t xml:space="preserve"> </w:t>
      </w:r>
      <w:r w:rsidRPr="00365654">
        <w:rPr>
          <w:lang w:val="fr-BE"/>
        </w:rPr>
        <w:t>règles</w:t>
      </w:r>
      <w:r w:rsidRPr="00365654">
        <w:rPr>
          <w:spacing w:val="-8"/>
          <w:lang w:val="fr-BE"/>
        </w:rPr>
        <w:t xml:space="preserve"> </w:t>
      </w:r>
      <w:r w:rsidRPr="00365654">
        <w:rPr>
          <w:lang w:val="fr-BE"/>
        </w:rPr>
        <w:t>de</w:t>
      </w:r>
      <w:r w:rsidRPr="00365654">
        <w:rPr>
          <w:spacing w:val="-8"/>
          <w:lang w:val="fr-BE"/>
        </w:rPr>
        <w:t xml:space="preserve"> </w:t>
      </w:r>
      <w:r w:rsidRPr="00365654">
        <w:rPr>
          <w:lang w:val="fr-BE"/>
        </w:rPr>
        <w:t>la</w:t>
      </w:r>
      <w:r w:rsidRPr="00365654">
        <w:rPr>
          <w:spacing w:val="-8"/>
          <w:lang w:val="fr-BE"/>
        </w:rPr>
        <w:t xml:space="preserve"> </w:t>
      </w:r>
      <w:r w:rsidRPr="00365654">
        <w:rPr>
          <w:lang w:val="fr-BE"/>
        </w:rPr>
        <w:t xml:space="preserve">méthode </w:t>
      </w:r>
      <w:r>
        <w:rPr>
          <w:spacing w:val="-2"/>
          <w:lang w:val="fr-BE"/>
        </w:rPr>
        <w:t>SCRUM.</w:t>
      </w:r>
    </w:p>
    <w:p w:rsidR="00365654" w:rsidRPr="00365654" w:rsidRDefault="00365654" w:rsidP="00365654">
      <w:pPr>
        <w:pStyle w:val="Paragraphedeliste"/>
        <w:numPr>
          <w:ilvl w:val="0"/>
          <w:numId w:val="33"/>
        </w:numPr>
        <w:rPr>
          <w:lang w:val="fr-BE"/>
        </w:rPr>
      </w:pPr>
      <w:r w:rsidRPr="00365654">
        <w:rPr>
          <w:lang w:val="fr-BE"/>
        </w:rPr>
        <w:t>Responsable</w:t>
      </w:r>
      <w:r w:rsidRPr="00365654">
        <w:rPr>
          <w:spacing w:val="-15"/>
          <w:lang w:val="fr-BE"/>
        </w:rPr>
        <w:t xml:space="preserve"> </w:t>
      </w:r>
      <w:r w:rsidRPr="00365654">
        <w:rPr>
          <w:lang w:val="fr-BE"/>
        </w:rPr>
        <w:t>de</w:t>
      </w:r>
      <w:r w:rsidRPr="00365654">
        <w:rPr>
          <w:spacing w:val="-15"/>
          <w:lang w:val="fr-BE"/>
        </w:rPr>
        <w:t xml:space="preserve"> </w:t>
      </w:r>
      <w:r w:rsidRPr="00365654">
        <w:rPr>
          <w:lang w:val="fr-BE"/>
        </w:rPr>
        <w:t>l'avancement</w:t>
      </w:r>
      <w:r w:rsidRPr="00365654">
        <w:rPr>
          <w:spacing w:val="-15"/>
          <w:lang w:val="fr-BE"/>
        </w:rPr>
        <w:t xml:space="preserve"> </w:t>
      </w:r>
      <w:r w:rsidRPr="00365654">
        <w:rPr>
          <w:lang w:val="fr-BE"/>
        </w:rPr>
        <w:t xml:space="preserve">du </w:t>
      </w:r>
      <w:r w:rsidRPr="00365654">
        <w:rPr>
          <w:spacing w:val="-2"/>
          <w:lang w:val="fr-BE"/>
        </w:rPr>
        <w:t>développement</w:t>
      </w:r>
    </w:p>
    <w:p w:rsidR="00365654" w:rsidRDefault="00365654" w:rsidP="00365654">
      <w:pPr>
        <w:pStyle w:val="Paragraphedeliste"/>
        <w:numPr>
          <w:ilvl w:val="0"/>
          <w:numId w:val="33"/>
        </w:numPr>
        <w:rPr>
          <w:lang w:val="fr-BE"/>
        </w:rPr>
      </w:pPr>
      <w:r w:rsidRPr="00365654">
        <w:rPr>
          <w:lang w:val="fr-BE"/>
        </w:rPr>
        <w:t>S'engage</w:t>
      </w:r>
      <w:r w:rsidRPr="00365654">
        <w:rPr>
          <w:spacing w:val="-7"/>
          <w:lang w:val="fr-BE"/>
        </w:rPr>
        <w:t xml:space="preserve"> </w:t>
      </w:r>
      <w:r w:rsidRPr="00365654">
        <w:rPr>
          <w:lang w:val="fr-BE"/>
        </w:rPr>
        <w:t>à</w:t>
      </w:r>
      <w:r w:rsidRPr="00365654">
        <w:rPr>
          <w:spacing w:val="-7"/>
          <w:lang w:val="fr-BE"/>
        </w:rPr>
        <w:t xml:space="preserve"> </w:t>
      </w:r>
      <w:r w:rsidRPr="00365654">
        <w:rPr>
          <w:lang w:val="fr-BE"/>
        </w:rPr>
        <w:t>supprimer</w:t>
      </w:r>
      <w:r w:rsidRPr="00365654">
        <w:rPr>
          <w:spacing w:val="-7"/>
          <w:lang w:val="fr-BE"/>
        </w:rPr>
        <w:t xml:space="preserve"> </w:t>
      </w:r>
      <w:r w:rsidRPr="00365654">
        <w:rPr>
          <w:lang w:val="fr-BE"/>
        </w:rPr>
        <w:t>tous</w:t>
      </w:r>
      <w:r w:rsidRPr="00365654">
        <w:rPr>
          <w:spacing w:val="-7"/>
          <w:lang w:val="fr-BE"/>
        </w:rPr>
        <w:t xml:space="preserve"> </w:t>
      </w:r>
      <w:r w:rsidRPr="00365654">
        <w:rPr>
          <w:lang w:val="fr-BE"/>
        </w:rPr>
        <w:t>les</w:t>
      </w:r>
      <w:r w:rsidRPr="00365654">
        <w:rPr>
          <w:spacing w:val="-7"/>
          <w:lang w:val="fr-BE"/>
        </w:rPr>
        <w:t xml:space="preserve"> </w:t>
      </w:r>
      <w:r w:rsidRPr="00365654">
        <w:rPr>
          <w:lang w:val="fr-BE"/>
        </w:rPr>
        <w:t>freins</w:t>
      </w:r>
      <w:r w:rsidRPr="00365654">
        <w:rPr>
          <w:spacing w:val="-7"/>
          <w:lang w:val="fr-BE"/>
        </w:rPr>
        <w:t xml:space="preserve"> </w:t>
      </w:r>
      <w:r w:rsidRPr="00365654">
        <w:rPr>
          <w:lang w:val="fr-BE"/>
        </w:rPr>
        <w:t>à</w:t>
      </w:r>
      <w:r w:rsidRPr="00365654">
        <w:rPr>
          <w:spacing w:val="-7"/>
          <w:lang w:val="fr-BE"/>
        </w:rPr>
        <w:t xml:space="preserve"> </w:t>
      </w:r>
      <w:r w:rsidRPr="00365654">
        <w:rPr>
          <w:lang w:val="fr-BE"/>
        </w:rPr>
        <w:t>l'avancement du projet</w:t>
      </w:r>
    </w:p>
    <w:p w:rsidR="005E7D3A" w:rsidRPr="00365654" w:rsidRDefault="005E7D3A" w:rsidP="005E7D3A">
      <w:pPr>
        <w:pStyle w:val="Paragraphedeliste"/>
        <w:ind w:left="1712"/>
        <w:rPr>
          <w:lang w:val="fr-BE"/>
        </w:rPr>
      </w:pPr>
    </w:p>
    <w:p w:rsidR="00815DDB" w:rsidRDefault="00365654" w:rsidP="003F486D">
      <w:pPr>
        <w:pStyle w:val="Titre2"/>
      </w:pPr>
      <w:bookmarkStart w:id="10" w:name="_Toc173319172"/>
      <w:r w:rsidRPr="00365654">
        <w:t xml:space="preserve">Product </w:t>
      </w:r>
      <w:proofErr w:type="spellStart"/>
      <w:r w:rsidRPr="00365654">
        <w:t>Owner</w:t>
      </w:r>
      <w:bookmarkEnd w:id="10"/>
      <w:proofErr w:type="spellEnd"/>
    </w:p>
    <w:p w:rsidR="005E7D3A" w:rsidRPr="005E7D3A" w:rsidRDefault="005E7D3A" w:rsidP="005E7D3A">
      <w:pPr>
        <w:rPr>
          <w:lang w:val="fr-BE"/>
        </w:rPr>
      </w:pPr>
    </w:p>
    <w:p w:rsidR="00815DDB" w:rsidRDefault="00815DDB" w:rsidP="00815DDB">
      <w:pPr>
        <w:ind w:left="1416"/>
        <w:rPr>
          <w:lang w:val="fr-BE"/>
        </w:rPr>
      </w:pPr>
      <w:r w:rsidRPr="00815DDB">
        <w:rPr>
          <w:lang w:val="fr-BE"/>
        </w:rPr>
        <w:t xml:space="preserve">Responsable du projet ainsi que de la </w:t>
      </w:r>
      <w:r>
        <w:rPr>
          <w:lang w:val="fr-BE"/>
        </w:rPr>
        <w:t>gestion, le contrôle et la visibilité du Product Back log.</w:t>
      </w:r>
    </w:p>
    <w:p w:rsidR="00815DDB" w:rsidRDefault="00815DDB" w:rsidP="00815DDB">
      <w:pPr>
        <w:ind w:left="1416"/>
        <w:rPr>
          <w:lang w:val="fr-BE"/>
        </w:rPr>
      </w:pPr>
      <w:r>
        <w:rPr>
          <w:lang w:val="fr-BE"/>
        </w:rPr>
        <w:t>Sélectionné par :</w:t>
      </w:r>
    </w:p>
    <w:p w:rsidR="00815DDB" w:rsidRDefault="00815DDB" w:rsidP="00815DDB">
      <w:pPr>
        <w:pStyle w:val="Paragraphedeliste"/>
        <w:numPr>
          <w:ilvl w:val="0"/>
          <w:numId w:val="35"/>
        </w:numPr>
        <w:ind w:left="2836"/>
        <w:rPr>
          <w:lang w:val="fr-BE"/>
        </w:rPr>
      </w:pPr>
      <w:r w:rsidRPr="00815DDB">
        <w:rPr>
          <w:lang w:val="fr-BE"/>
        </w:rPr>
        <w:t>Le management</w:t>
      </w:r>
    </w:p>
    <w:p w:rsidR="00815DDB" w:rsidRDefault="00815DDB" w:rsidP="00815DDB">
      <w:pPr>
        <w:pStyle w:val="Paragraphedeliste"/>
        <w:numPr>
          <w:ilvl w:val="0"/>
          <w:numId w:val="35"/>
        </w:numPr>
        <w:ind w:left="2836"/>
        <w:rPr>
          <w:lang w:val="fr-BE"/>
        </w:rPr>
      </w:pPr>
      <w:r w:rsidRPr="00815DDB">
        <w:rPr>
          <w:lang w:val="fr-BE"/>
        </w:rPr>
        <w:t>Le client</w:t>
      </w:r>
    </w:p>
    <w:p w:rsidR="005E7D3A" w:rsidRPr="0017489C" w:rsidRDefault="00815DDB" w:rsidP="0017489C">
      <w:pPr>
        <w:pStyle w:val="Paragraphedeliste"/>
        <w:numPr>
          <w:ilvl w:val="0"/>
          <w:numId w:val="35"/>
        </w:numPr>
        <w:ind w:left="2836"/>
        <w:rPr>
          <w:lang w:val="fr-BE"/>
        </w:rPr>
      </w:pPr>
      <w:r w:rsidRPr="00815DDB">
        <w:rPr>
          <w:lang w:val="fr-BE"/>
        </w:rPr>
        <w:t>Le SCRUM Master</w:t>
      </w:r>
    </w:p>
    <w:p w:rsidR="0094744D" w:rsidRDefault="00815DDB" w:rsidP="003F486D">
      <w:pPr>
        <w:pStyle w:val="Titre2"/>
      </w:pPr>
      <w:bookmarkStart w:id="11" w:name="_Toc173319173"/>
      <w:proofErr w:type="spellStart"/>
      <w:r>
        <w:t>Development</w:t>
      </w:r>
      <w:proofErr w:type="spellEnd"/>
      <w:r>
        <w:t xml:space="preserve"> Team </w:t>
      </w:r>
      <w:r w:rsidR="0050788D">
        <w:br/>
      </w:r>
      <w:r>
        <w:t>(équipe de réalisation)</w:t>
      </w:r>
      <w:bookmarkEnd w:id="11"/>
    </w:p>
    <w:p w:rsidR="005E7D3A" w:rsidRPr="005E7D3A" w:rsidRDefault="005E7D3A" w:rsidP="005E7D3A">
      <w:pPr>
        <w:rPr>
          <w:lang w:val="fr-BE"/>
        </w:rPr>
      </w:pPr>
    </w:p>
    <w:p w:rsidR="0050788D" w:rsidRDefault="0050788D" w:rsidP="0050788D">
      <w:pPr>
        <w:ind w:left="1712"/>
        <w:rPr>
          <w:lang w:val="fr-BE"/>
        </w:rPr>
      </w:pPr>
      <w:r>
        <w:rPr>
          <w:lang w:val="fr-BE"/>
        </w:rPr>
        <w:t>Responsable du déroulement de chaque Sprint.</w:t>
      </w:r>
      <w:r>
        <w:rPr>
          <w:lang w:val="fr-BE"/>
        </w:rPr>
        <w:br/>
        <w:t>Ce qui est mise en œuvre pour atteindre les objectifs du Sprint</w:t>
      </w:r>
    </w:p>
    <w:p w:rsidR="0050788D" w:rsidRDefault="0050788D" w:rsidP="0050788D">
      <w:pPr>
        <w:ind w:left="1712"/>
        <w:rPr>
          <w:lang w:val="fr-BE"/>
        </w:rPr>
      </w:pPr>
      <w:r>
        <w:rPr>
          <w:lang w:val="fr-BE"/>
        </w:rPr>
        <w:t>Impliqué dans :</w:t>
      </w:r>
    </w:p>
    <w:p w:rsidR="0050788D" w:rsidRDefault="0050788D" w:rsidP="0050788D">
      <w:pPr>
        <w:pStyle w:val="Paragraphedeliste"/>
        <w:numPr>
          <w:ilvl w:val="0"/>
          <w:numId w:val="36"/>
        </w:numPr>
        <w:rPr>
          <w:lang w:val="fr-BE"/>
        </w:rPr>
      </w:pPr>
      <w:r w:rsidRPr="0050788D">
        <w:rPr>
          <w:lang w:val="fr-BE"/>
        </w:rPr>
        <w:t>l’estimation de la charge de travail</w:t>
      </w:r>
    </w:p>
    <w:p w:rsidR="0050788D" w:rsidRDefault="0050788D" w:rsidP="0050788D">
      <w:pPr>
        <w:pStyle w:val="Paragraphedeliste"/>
        <w:numPr>
          <w:ilvl w:val="0"/>
          <w:numId w:val="36"/>
        </w:numPr>
        <w:rPr>
          <w:lang w:val="fr-BE"/>
        </w:rPr>
      </w:pPr>
      <w:r w:rsidRPr="0050788D">
        <w:rPr>
          <w:lang w:val="fr-BE"/>
        </w:rPr>
        <w:t>la création du Sprint  Back log</w:t>
      </w:r>
    </w:p>
    <w:p w:rsidR="0050788D" w:rsidRDefault="0050788D" w:rsidP="0050788D">
      <w:pPr>
        <w:pStyle w:val="Paragraphedeliste"/>
        <w:numPr>
          <w:ilvl w:val="0"/>
          <w:numId w:val="36"/>
        </w:numPr>
        <w:rPr>
          <w:lang w:val="fr-BE"/>
        </w:rPr>
      </w:pPr>
      <w:r w:rsidRPr="0050788D">
        <w:rPr>
          <w:lang w:val="fr-BE"/>
        </w:rPr>
        <w:lastRenderedPageBreak/>
        <w:t>L’identification des freins à l’avancement du projet</w:t>
      </w:r>
    </w:p>
    <w:p w:rsidR="005E7D3A" w:rsidRPr="0050788D" w:rsidRDefault="005E7D3A" w:rsidP="005E7D3A">
      <w:pPr>
        <w:pStyle w:val="Paragraphedeliste"/>
        <w:ind w:left="2432"/>
        <w:rPr>
          <w:lang w:val="fr-BE"/>
        </w:rPr>
      </w:pPr>
    </w:p>
    <w:p w:rsidR="00C94E2C" w:rsidRDefault="0050788D" w:rsidP="003F486D">
      <w:pPr>
        <w:pStyle w:val="Titre2"/>
      </w:pPr>
      <w:bookmarkStart w:id="12" w:name="_Toc173319174"/>
      <w:r>
        <w:t>Autres : Management et Client</w:t>
      </w:r>
      <w:bookmarkEnd w:id="12"/>
    </w:p>
    <w:p w:rsidR="0050788D" w:rsidRDefault="00C94E2C" w:rsidP="003F486D">
      <w:pPr>
        <w:pStyle w:val="Titre2"/>
      </w:pPr>
      <w:bookmarkStart w:id="13" w:name="_Toc173319175"/>
      <w:r>
        <w:t>Management</w:t>
      </w:r>
      <w:bookmarkEnd w:id="13"/>
      <w:r>
        <w:t xml:space="preserve"> </w:t>
      </w:r>
    </w:p>
    <w:p w:rsidR="005E7D3A" w:rsidRDefault="00C94E2C" w:rsidP="001F248A">
      <w:pPr>
        <w:ind w:left="372" w:firstLine="708"/>
        <w:rPr>
          <w:lang w:val="fr-BE"/>
        </w:rPr>
      </w:pPr>
      <w:r w:rsidRPr="00C94E2C">
        <w:rPr>
          <w:lang w:val="fr-BE"/>
        </w:rPr>
        <w:t>Respons</w:t>
      </w:r>
      <w:r>
        <w:rPr>
          <w:lang w:val="fr-BE"/>
        </w:rPr>
        <w:t>a</w:t>
      </w:r>
      <w:r w:rsidRPr="00C94E2C">
        <w:rPr>
          <w:lang w:val="fr-BE"/>
        </w:rPr>
        <w:t xml:space="preserve">ble de la </w:t>
      </w:r>
      <w:r w:rsidRPr="001F248A">
        <w:rPr>
          <w:b/>
          <w:bCs/>
          <w:lang w:val="fr-BE"/>
        </w:rPr>
        <w:t>décision finale</w:t>
      </w:r>
      <w:r w:rsidR="005E7D3A">
        <w:rPr>
          <w:lang w:val="fr-BE"/>
        </w:rPr>
        <w:t>.</w:t>
      </w:r>
    </w:p>
    <w:p w:rsidR="005E7D3A" w:rsidRDefault="00C94E2C" w:rsidP="005E7D3A">
      <w:pPr>
        <w:ind w:left="1080"/>
        <w:rPr>
          <w:lang w:val="fr-BE"/>
        </w:rPr>
      </w:pPr>
      <w:r>
        <w:rPr>
          <w:lang w:val="fr-BE"/>
        </w:rPr>
        <w:t xml:space="preserve">Impliqué dans </w:t>
      </w:r>
      <w:r w:rsidRPr="001F248A">
        <w:rPr>
          <w:b/>
          <w:bCs/>
          <w:lang w:val="fr-BE"/>
        </w:rPr>
        <w:t xml:space="preserve">le choix du Product </w:t>
      </w:r>
      <w:proofErr w:type="spellStart"/>
      <w:r w:rsidRPr="001F248A">
        <w:rPr>
          <w:b/>
          <w:bCs/>
          <w:lang w:val="fr-BE"/>
        </w:rPr>
        <w:t>Owner</w:t>
      </w:r>
      <w:proofErr w:type="spellEnd"/>
      <w:r w:rsidR="005E7D3A">
        <w:rPr>
          <w:lang w:val="fr-BE"/>
        </w:rPr>
        <w:t>.</w:t>
      </w:r>
    </w:p>
    <w:p w:rsidR="005E7D3A" w:rsidRPr="001F248A" w:rsidRDefault="00C94E2C" w:rsidP="005E7D3A">
      <w:pPr>
        <w:ind w:left="1080"/>
        <w:rPr>
          <w:b/>
          <w:bCs/>
          <w:lang w:val="fr-BE"/>
        </w:rPr>
      </w:pPr>
      <w:r w:rsidRPr="001F248A">
        <w:rPr>
          <w:b/>
          <w:bCs/>
          <w:lang w:val="fr-BE"/>
        </w:rPr>
        <w:t>Surveille l’avancement du projet</w:t>
      </w:r>
    </w:p>
    <w:p w:rsidR="00C94E2C" w:rsidRPr="005E7D3A" w:rsidRDefault="00C94E2C" w:rsidP="005E7D3A">
      <w:pPr>
        <w:pStyle w:val="Paragraphedeliste"/>
        <w:numPr>
          <w:ilvl w:val="0"/>
          <w:numId w:val="37"/>
        </w:numPr>
        <w:rPr>
          <w:lang w:val="fr-BE"/>
        </w:rPr>
      </w:pPr>
      <w:r w:rsidRPr="001F248A">
        <w:rPr>
          <w:b/>
          <w:bCs/>
          <w:lang w:val="fr-BE"/>
        </w:rPr>
        <w:t xml:space="preserve">Peut réduire le </w:t>
      </w:r>
      <w:proofErr w:type="spellStart"/>
      <w:r w:rsidRPr="001F248A">
        <w:rPr>
          <w:b/>
          <w:bCs/>
          <w:lang w:val="fr-BE"/>
        </w:rPr>
        <w:t>BackLog</w:t>
      </w:r>
      <w:proofErr w:type="spellEnd"/>
      <w:r w:rsidRPr="005E7D3A">
        <w:rPr>
          <w:lang w:val="fr-BE"/>
        </w:rPr>
        <w:t xml:space="preserve"> en concertation avec le SCRUM Master </w:t>
      </w:r>
    </w:p>
    <w:p w:rsidR="005E7D3A" w:rsidRPr="00C94E2C" w:rsidRDefault="005E7D3A" w:rsidP="005E7D3A">
      <w:pPr>
        <w:ind w:left="1080"/>
        <w:rPr>
          <w:lang w:val="fr-BE"/>
        </w:rPr>
      </w:pPr>
    </w:p>
    <w:p w:rsidR="00C94E2C" w:rsidRDefault="00C94E2C" w:rsidP="003F486D">
      <w:pPr>
        <w:pStyle w:val="Titre2"/>
      </w:pPr>
      <w:bookmarkStart w:id="14" w:name="_Toc173319176"/>
      <w:r>
        <w:t>Client</w:t>
      </w:r>
      <w:bookmarkEnd w:id="14"/>
    </w:p>
    <w:p w:rsidR="005E7D3A" w:rsidRDefault="00C94E2C" w:rsidP="001F248A">
      <w:pPr>
        <w:ind w:left="426" w:firstLine="708"/>
        <w:rPr>
          <w:lang w:val="fr-BE"/>
        </w:rPr>
      </w:pPr>
      <w:r>
        <w:rPr>
          <w:lang w:val="fr-BE"/>
        </w:rPr>
        <w:t xml:space="preserve">Participe à l’élaboration du </w:t>
      </w:r>
      <w:r w:rsidRPr="001F248A">
        <w:rPr>
          <w:b/>
          <w:bCs/>
          <w:lang w:val="fr-BE"/>
        </w:rPr>
        <w:t xml:space="preserve">Product </w:t>
      </w:r>
      <w:proofErr w:type="spellStart"/>
      <w:r w:rsidRPr="001F248A">
        <w:rPr>
          <w:b/>
          <w:bCs/>
          <w:lang w:val="fr-BE"/>
        </w:rPr>
        <w:t>Backlog</w:t>
      </w:r>
      <w:proofErr w:type="spellEnd"/>
    </w:p>
    <w:p w:rsidR="001F248A" w:rsidRDefault="001F248A">
      <w:pPr>
        <w:spacing w:after="160" w:line="259" w:lineRule="auto"/>
        <w:rPr>
          <w:lang w:val="fr-BE"/>
        </w:rPr>
      </w:pPr>
      <w:r>
        <w:rPr>
          <w:lang w:val="fr-BE"/>
        </w:rPr>
        <w:br w:type="page"/>
      </w:r>
    </w:p>
    <w:p w:rsidR="005E7D3A" w:rsidRDefault="005E7D3A" w:rsidP="005E7D3A">
      <w:pPr>
        <w:ind w:left="1080"/>
        <w:rPr>
          <w:lang w:val="fr-BE"/>
        </w:rPr>
      </w:pPr>
    </w:p>
    <w:p w:rsidR="005E7D3A" w:rsidRDefault="005E7D3A" w:rsidP="005E7D3A">
      <w:pPr>
        <w:pStyle w:val="Titre1"/>
        <w:numPr>
          <w:ilvl w:val="0"/>
          <w:numId w:val="28"/>
        </w:numPr>
      </w:pPr>
      <w:bookmarkStart w:id="15" w:name="_Toc173319177"/>
      <w:r>
        <w:t xml:space="preserve">Le </w:t>
      </w:r>
      <w:proofErr w:type="spellStart"/>
      <w:r>
        <w:t>Processus</w:t>
      </w:r>
      <w:bookmarkEnd w:id="15"/>
      <w:proofErr w:type="spellEnd"/>
    </w:p>
    <w:p w:rsidR="004F09FA" w:rsidRDefault="002B4E7B" w:rsidP="004F09FA">
      <w:r>
        <w:rPr>
          <w:rFonts w:ascii="Times New Roman" w:eastAsia="Times New Roman" w:hAnsi="Times New Roman" w:cs="Times New Roman"/>
          <w:noProof/>
          <w:color w:val="auto"/>
          <w:szCs w:val="24"/>
          <w:lang w:val="fr-BE" w:eastAsia="fr-FR"/>
        </w:rPr>
        <w:drawing>
          <wp:inline distT="0" distB="0" distL="0" distR="0" wp14:anchorId="323700A4" wp14:editId="03205CDD">
            <wp:extent cx="5731510" cy="213425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methodologie-scrum-schematise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7B" w:rsidRPr="004F09FA" w:rsidRDefault="002B4E7B" w:rsidP="004F09FA"/>
    <w:p w:rsidR="004F09FA" w:rsidRDefault="005E7D3A" w:rsidP="003F486D">
      <w:pPr>
        <w:pStyle w:val="Titre2"/>
      </w:pPr>
      <w:bookmarkStart w:id="16" w:name="_Toc173319178"/>
      <w:r>
        <w:t>Processus SCRUM</w:t>
      </w:r>
      <w:bookmarkEnd w:id="16"/>
    </w:p>
    <w:p w:rsidR="004F09FA" w:rsidRPr="004F09FA" w:rsidRDefault="004F09FA" w:rsidP="004F09FA">
      <w:pPr>
        <w:rPr>
          <w:lang w:val="fr-BE"/>
        </w:rPr>
      </w:pPr>
    </w:p>
    <w:p w:rsidR="004F09FA" w:rsidRDefault="004F09FA" w:rsidP="004F09FA">
      <w:pPr>
        <w:ind w:left="708"/>
        <w:rPr>
          <w:lang w:val="fr-BE"/>
        </w:rPr>
      </w:pPr>
      <w:r>
        <w:rPr>
          <w:lang w:val="fr-BE"/>
        </w:rPr>
        <w:t>Un processus SCRUM consiste en trois phases :</w:t>
      </w:r>
    </w:p>
    <w:p w:rsidR="004F09FA" w:rsidRDefault="004F09FA" w:rsidP="004F09FA">
      <w:pPr>
        <w:pStyle w:val="Paragraphedeliste"/>
        <w:numPr>
          <w:ilvl w:val="0"/>
          <w:numId w:val="37"/>
        </w:numPr>
        <w:ind w:left="2508"/>
        <w:rPr>
          <w:lang w:val="fr-BE"/>
        </w:rPr>
      </w:pPr>
      <w:r>
        <w:rPr>
          <w:lang w:val="fr-BE"/>
        </w:rPr>
        <w:t>La phase Initiale</w:t>
      </w:r>
    </w:p>
    <w:p w:rsidR="004F09FA" w:rsidRDefault="004F09FA" w:rsidP="004F09FA">
      <w:pPr>
        <w:pStyle w:val="Paragraphedeliste"/>
        <w:numPr>
          <w:ilvl w:val="0"/>
          <w:numId w:val="37"/>
        </w:numPr>
        <w:ind w:left="2508"/>
        <w:rPr>
          <w:lang w:val="fr-BE"/>
        </w:rPr>
      </w:pPr>
      <w:r>
        <w:rPr>
          <w:lang w:val="fr-BE"/>
        </w:rPr>
        <w:t>La phase de Sprints</w:t>
      </w:r>
    </w:p>
    <w:p w:rsidR="004F09FA" w:rsidRDefault="004F09FA" w:rsidP="004F09FA">
      <w:pPr>
        <w:pStyle w:val="Paragraphedeliste"/>
        <w:numPr>
          <w:ilvl w:val="0"/>
          <w:numId w:val="37"/>
        </w:numPr>
        <w:ind w:left="2508"/>
        <w:rPr>
          <w:lang w:val="fr-BE"/>
        </w:rPr>
      </w:pPr>
      <w:r>
        <w:rPr>
          <w:lang w:val="fr-BE"/>
        </w:rPr>
        <w:t xml:space="preserve">La phase de Clôture </w:t>
      </w:r>
    </w:p>
    <w:p w:rsidR="004F09FA" w:rsidRDefault="004F09FA" w:rsidP="004F09FA">
      <w:pPr>
        <w:pStyle w:val="Paragraphedeliste"/>
        <w:ind w:left="2508"/>
        <w:rPr>
          <w:lang w:val="fr-BE"/>
        </w:rPr>
      </w:pPr>
    </w:p>
    <w:p w:rsidR="001F248A" w:rsidRDefault="001F248A">
      <w:pPr>
        <w:spacing w:after="160" w:line="259" w:lineRule="auto"/>
        <w:rPr>
          <w:rFonts w:ascii="Arial Black" w:hAnsi="Arial Black"/>
          <w:b/>
          <w:bCs/>
          <w:color w:val="4DADCF" w:themeColor="accent3"/>
          <w:sz w:val="28"/>
          <w:szCs w:val="28"/>
          <w:lang w:val="fr-BE" w:eastAsia="zh-CN"/>
        </w:rPr>
      </w:pPr>
      <w:r>
        <w:br w:type="page"/>
      </w:r>
    </w:p>
    <w:p w:rsidR="004F09FA" w:rsidRDefault="004F09FA" w:rsidP="004F09FA">
      <w:pPr>
        <w:pStyle w:val="A-Heading3"/>
        <w:numPr>
          <w:ilvl w:val="0"/>
          <w:numId w:val="39"/>
        </w:numPr>
      </w:pPr>
      <w:bookmarkStart w:id="17" w:name="_Toc173319179"/>
      <w:r>
        <w:lastRenderedPageBreak/>
        <w:t>Phase Initiale</w:t>
      </w:r>
      <w:bookmarkEnd w:id="17"/>
    </w:p>
    <w:p w:rsidR="001F248A" w:rsidRPr="001F248A" w:rsidRDefault="001F248A" w:rsidP="001F248A">
      <w:pPr>
        <w:pStyle w:val="A-BodyText"/>
        <w:rPr>
          <w:lang w:val="fr-BE" w:eastAsia="zh-CN"/>
        </w:rPr>
      </w:pPr>
    </w:p>
    <w:p w:rsidR="004F09FA" w:rsidRPr="004F09FA" w:rsidRDefault="004F09FA" w:rsidP="004F09FA">
      <w:pPr>
        <w:ind w:left="567"/>
        <w:rPr>
          <w:lang w:val="fr-BE"/>
        </w:rPr>
      </w:pPr>
      <w:r w:rsidRPr="004F09FA">
        <w:rPr>
          <w:lang w:val="fr-BE"/>
        </w:rPr>
        <w:t>La phase de planning aboutit à:</w:t>
      </w:r>
    </w:p>
    <w:p w:rsidR="004F09FA" w:rsidRPr="004F09FA" w:rsidRDefault="004F09FA" w:rsidP="004F09FA">
      <w:pPr>
        <w:pStyle w:val="Paragraphedeliste"/>
        <w:numPr>
          <w:ilvl w:val="0"/>
          <w:numId w:val="38"/>
        </w:numPr>
        <w:ind w:left="1287"/>
        <w:rPr>
          <w:lang w:val="fr-BE"/>
        </w:rPr>
      </w:pPr>
      <w:r w:rsidRPr="004F09FA">
        <w:rPr>
          <w:lang w:val="fr-BE"/>
        </w:rPr>
        <w:t>La conceptualisation et l'analyse du système</w:t>
      </w:r>
    </w:p>
    <w:p w:rsidR="004F09FA" w:rsidRPr="004F09FA" w:rsidRDefault="004F09FA" w:rsidP="004F09FA">
      <w:pPr>
        <w:pStyle w:val="Paragraphedeliste"/>
        <w:numPr>
          <w:ilvl w:val="0"/>
          <w:numId w:val="38"/>
        </w:numPr>
        <w:ind w:left="1287"/>
        <w:rPr>
          <w:lang w:val="fr-BE"/>
        </w:rPr>
      </w:pPr>
      <w:r w:rsidRPr="004F09FA">
        <w:rPr>
          <w:lang w:val="fr-BE"/>
        </w:rPr>
        <w:t xml:space="preserve">La mise en place d'un "Product </w:t>
      </w:r>
      <w:proofErr w:type="spellStart"/>
      <w:r w:rsidRPr="004F09FA">
        <w:rPr>
          <w:lang w:val="fr-BE"/>
        </w:rPr>
        <w:t>Backlog</w:t>
      </w:r>
      <w:proofErr w:type="spellEnd"/>
      <w:r w:rsidRPr="004F09FA">
        <w:rPr>
          <w:lang w:val="fr-BE"/>
        </w:rPr>
        <w:t>", c'est à dire une liste de tâches restant à effectuer</w:t>
      </w:r>
    </w:p>
    <w:p w:rsidR="004F09FA" w:rsidRPr="004F09FA" w:rsidRDefault="004F09FA" w:rsidP="004F09FA">
      <w:pPr>
        <w:pStyle w:val="Paragraphedeliste"/>
        <w:numPr>
          <w:ilvl w:val="0"/>
          <w:numId w:val="38"/>
        </w:numPr>
        <w:ind w:left="1287"/>
        <w:rPr>
          <w:lang w:val="fr-BE"/>
        </w:rPr>
      </w:pPr>
      <w:r w:rsidRPr="004F09FA">
        <w:rPr>
          <w:lang w:val="fr-BE"/>
        </w:rPr>
        <w:t>La définition approximative de la date de livraison</w:t>
      </w:r>
    </w:p>
    <w:p w:rsidR="004F09FA" w:rsidRPr="004F09FA" w:rsidRDefault="004F09FA" w:rsidP="004F09FA">
      <w:pPr>
        <w:pStyle w:val="Paragraphedeliste"/>
        <w:numPr>
          <w:ilvl w:val="0"/>
          <w:numId w:val="38"/>
        </w:numPr>
        <w:ind w:left="1287"/>
        <w:rPr>
          <w:lang w:val="fr-BE"/>
        </w:rPr>
      </w:pPr>
      <w:r w:rsidRPr="004F09FA">
        <w:rPr>
          <w:lang w:val="fr-BE"/>
        </w:rPr>
        <w:t>La définition des fonctionnalités à livrer</w:t>
      </w:r>
    </w:p>
    <w:p w:rsidR="004F09FA" w:rsidRPr="004F09FA" w:rsidRDefault="004F09FA" w:rsidP="004F09FA">
      <w:pPr>
        <w:pStyle w:val="Paragraphedeliste"/>
        <w:numPr>
          <w:ilvl w:val="0"/>
          <w:numId w:val="38"/>
        </w:numPr>
        <w:ind w:left="1287"/>
        <w:rPr>
          <w:lang w:val="fr-BE"/>
        </w:rPr>
      </w:pPr>
      <w:r w:rsidRPr="004F09FA">
        <w:rPr>
          <w:lang w:val="fr-BE"/>
        </w:rPr>
        <w:t>La formation de l'équipe de développement</w:t>
      </w:r>
    </w:p>
    <w:p w:rsidR="001F248A" w:rsidRDefault="004F09FA" w:rsidP="001F248A">
      <w:pPr>
        <w:pStyle w:val="Paragraphedeliste"/>
        <w:numPr>
          <w:ilvl w:val="0"/>
          <w:numId w:val="38"/>
        </w:numPr>
        <w:ind w:left="1287"/>
        <w:rPr>
          <w:lang w:val="fr-BE"/>
        </w:rPr>
      </w:pPr>
      <w:r w:rsidRPr="004F09FA">
        <w:rPr>
          <w:lang w:val="fr-BE"/>
        </w:rPr>
        <w:t>L'analyse du risque et des coûts</w:t>
      </w:r>
    </w:p>
    <w:p w:rsidR="001F248A" w:rsidRPr="001F248A" w:rsidRDefault="001F248A" w:rsidP="001F248A">
      <w:pPr>
        <w:pStyle w:val="Paragraphedeliste"/>
        <w:ind w:left="1287"/>
        <w:rPr>
          <w:lang w:val="fr-BE"/>
        </w:rPr>
      </w:pPr>
    </w:p>
    <w:p w:rsidR="004F09FA" w:rsidRDefault="004F09FA" w:rsidP="001F248A">
      <w:pPr>
        <w:pStyle w:val="A-Heading3"/>
        <w:numPr>
          <w:ilvl w:val="0"/>
          <w:numId w:val="39"/>
        </w:numPr>
      </w:pPr>
      <w:bookmarkStart w:id="18" w:name="_Toc173319180"/>
      <w:r>
        <w:t>Phase de Sprint</w:t>
      </w:r>
      <w:bookmarkEnd w:id="18"/>
    </w:p>
    <w:p w:rsidR="0040594E" w:rsidRPr="0040594E" w:rsidRDefault="0040594E" w:rsidP="0040594E">
      <w:pPr>
        <w:pStyle w:val="A-BodyText"/>
        <w:rPr>
          <w:lang w:val="fr-BE" w:eastAsia="zh-CN"/>
        </w:rPr>
      </w:pPr>
    </w:p>
    <w:p w:rsidR="004F09FA" w:rsidRPr="004F09FA" w:rsidRDefault="004F09FA" w:rsidP="004F09FA">
      <w:pPr>
        <w:pStyle w:val="Paragraphedeliste"/>
        <w:numPr>
          <w:ilvl w:val="0"/>
          <w:numId w:val="38"/>
        </w:numPr>
        <w:ind w:left="1287"/>
        <w:rPr>
          <w:lang w:val="fr-BE"/>
        </w:rPr>
      </w:pPr>
      <w:r w:rsidRPr="004F09FA">
        <w:rPr>
          <w:lang w:val="fr-BE"/>
        </w:rPr>
        <w:t>Phase où le développement est, à proprement parlé, réalisé (analyse, conception, implémentation... de chaque élément)</w:t>
      </w:r>
      <w:r>
        <w:rPr>
          <w:lang w:val="fr-BE"/>
        </w:rPr>
        <w:t>.</w:t>
      </w:r>
    </w:p>
    <w:p w:rsidR="004F09FA" w:rsidRPr="004F09FA" w:rsidRDefault="004F09FA" w:rsidP="004F09FA">
      <w:pPr>
        <w:pStyle w:val="Paragraphedeliste"/>
        <w:numPr>
          <w:ilvl w:val="0"/>
          <w:numId w:val="38"/>
        </w:numPr>
        <w:ind w:left="1287"/>
        <w:rPr>
          <w:lang w:val="fr-BE"/>
        </w:rPr>
      </w:pPr>
      <w:r w:rsidRPr="004F09FA">
        <w:rPr>
          <w:lang w:val="fr-BE"/>
        </w:rPr>
        <w:t xml:space="preserve">Les sprints sont guidés par une liste de tâches provenant du Product </w:t>
      </w:r>
      <w:proofErr w:type="spellStart"/>
      <w:r w:rsidRPr="004F09FA">
        <w:rPr>
          <w:lang w:val="fr-BE"/>
        </w:rPr>
        <w:t>Backlog</w:t>
      </w:r>
      <w:proofErr w:type="spellEnd"/>
      <w:r w:rsidRPr="004F09FA">
        <w:rPr>
          <w:lang w:val="fr-BE"/>
        </w:rPr>
        <w:t xml:space="preserve"> formant le Sprint</w:t>
      </w:r>
      <w:r>
        <w:rPr>
          <w:lang w:val="fr-BE"/>
        </w:rPr>
        <w:t xml:space="preserve"> </w:t>
      </w:r>
      <w:proofErr w:type="spellStart"/>
      <w:r>
        <w:rPr>
          <w:lang w:val="fr-BE"/>
        </w:rPr>
        <w:t>Backlog</w:t>
      </w:r>
      <w:proofErr w:type="spellEnd"/>
    </w:p>
    <w:p w:rsidR="004F09FA" w:rsidRDefault="004F09FA" w:rsidP="004F09FA">
      <w:pPr>
        <w:pStyle w:val="Paragraphedeliste"/>
        <w:numPr>
          <w:ilvl w:val="0"/>
          <w:numId w:val="38"/>
        </w:numPr>
        <w:ind w:left="1287"/>
        <w:rPr>
          <w:lang w:val="fr-BE"/>
        </w:rPr>
      </w:pPr>
      <w:r>
        <w:rPr>
          <w:lang w:val="fr-BE"/>
        </w:rPr>
        <w:t xml:space="preserve">Durée de 3 jours </w:t>
      </w:r>
      <w:r w:rsidR="0040594E">
        <w:rPr>
          <w:lang w:val="fr-BE"/>
        </w:rPr>
        <w:t>à</w:t>
      </w:r>
      <w:r>
        <w:rPr>
          <w:lang w:val="fr-BE"/>
        </w:rPr>
        <w:t xml:space="preserve"> 3</w:t>
      </w:r>
      <w:r w:rsidR="0040594E">
        <w:rPr>
          <w:lang w:val="fr-BE"/>
        </w:rPr>
        <w:t xml:space="preserve"> ou 4 semaines</w:t>
      </w:r>
    </w:p>
    <w:p w:rsidR="0040594E" w:rsidRDefault="0040594E" w:rsidP="004F09FA">
      <w:pPr>
        <w:pStyle w:val="Paragraphedeliste"/>
        <w:numPr>
          <w:ilvl w:val="0"/>
          <w:numId w:val="38"/>
        </w:numPr>
        <w:ind w:left="1287"/>
        <w:rPr>
          <w:lang w:val="fr-BE"/>
        </w:rPr>
      </w:pPr>
      <w:r>
        <w:rPr>
          <w:lang w:val="fr-BE"/>
        </w:rPr>
        <w:t>Isolation de l’équipe de toute influence extérieure</w:t>
      </w:r>
    </w:p>
    <w:p w:rsidR="0040594E" w:rsidRPr="001F248A" w:rsidRDefault="001F248A" w:rsidP="001F248A">
      <w:pPr>
        <w:spacing w:after="160" w:line="259" w:lineRule="auto"/>
        <w:rPr>
          <w:rFonts w:ascii="Calibri" w:hAnsi="Calibri" w:cs="Calibri"/>
          <w:lang w:val="fr-BE" w:eastAsia="nl-BE"/>
        </w:rPr>
      </w:pPr>
      <w:r>
        <w:rPr>
          <w:lang w:val="fr-BE"/>
        </w:rPr>
        <w:br w:type="page"/>
      </w:r>
    </w:p>
    <w:p w:rsidR="0040594E" w:rsidRDefault="0040594E" w:rsidP="0040594E">
      <w:pPr>
        <w:pStyle w:val="A-Heading3"/>
        <w:numPr>
          <w:ilvl w:val="0"/>
          <w:numId w:val="39"/>
        </w:numPr>
      </w:pPr>
      <w:bookmarkStart w:id="19" w:name="_Toc173319181"/>
      <w:r>
        <w:lastRenderedPageBreak/>
        <w:t>Phase de Sprint</w:t>
      </w:r>
      <w:r w:rsidR="00192C8C">
        <w:t> :</w:t>
      </w:r>
      <w:r>
        <w:br/>
      </w:r>
      <w:r w:rsidRPr="0040594E">
        <w:t>Sprint Planning Meeting</w:t>
      </w:r>
      <w:bookmarkEnd w:id="19"/>
    </w:p>
    <w:p w:rsidR="0040594E" w:rsidRPr="00372A6E" w:rsidRDefault="0040594E" w:rsidP="001F248A">
      <w:pPr>
        <w:ind w:left="219" w:firstLine="708"/>
        <w:rPr>
          <w:lang w:val="fr-BE"/>
        </w:rPr>
      </w:pPr>
      <w:r w:rsidRPr="00372A6E">
        <w:rPr>
          <w:lang w:val="fr-BE"/>
        </w:rPr>
        <w:t>Réunion de pré-Sprint organisée par le SCRUM Master en 2-temps:</w:t>
      </w:r>
    </w:p>
    <w:p w:rsidR="0040594E" w:rsidRPr="0040594E" w:rsidRDefault="0040594E" w:rsidP="0040594E">
      <w:pPr>
        <w:pStyle w:val="Paragraphedeliste"/>
        <w:numPr>
          <w:ilvl w:val="0"/>
          <w:numId w:val="40"/>
        </w:numPr>
        <w:rPr>
          <w:lang w:val="fr-BE"/>
        </w:rPr>
      </w:pPr>
      <w:r w:rsidRPr="0040594E">
        <w:rPr>
          <w:b/>
          <w:bCs/>
          <w:lang w:val="fr-BE"/>
        </w:rPr>
        <w:t>1</w:t>
      </w:r>
      <w:r w:rsidRPr="0040594E">
        <w:rPr>
          <w:b/>
          <w:bCs/>
          <w:vertAlign w:val="superscript"/>
          <w:lang w:val="fr-BE"/>
        </w:rPr>
        <w:t>ère</w:t>
      </w:r>
      <w:r w:rsidRPr="0040594E">
        <w:rPr>
          <w:b/>
          <w:bCs/>
          <w:lang w:val="fr-BE"/>
        </w:rPr>
        <w:t xml:space="preserve"> Phase</w:t>
      </w:r>
      <w:r w:rsidRPr="0040594E">
        <w:rPr>
          <w:lang w:val="fr-BE"/>
        </w:rPr>
        <w:t xml:space="preserve">: Clients, utilisateurs, management, </w:t>
      </w:r>
      <w:proofErr w:type="spellStart"/>
      <w:r w:rsidRPr="0040594E">
        <w:rPr>
          <w:lang w:val="fr-BE"/>
        </w:rPr>
        <w:t>product</w:t>
      </w:r>
      <w:proofErr w:type="spellEnd"/>
      <w:r w:rsidRPr="0040594E">
        <w:rPr>
          <w:lang w:val="fr-BE"/>
        </w:rPr>
        <w:t xml:space="preserve"> </w:t>
      </w:r>
      <w:proofErr w:type="spellStart"/>
      <w:r w:rsidRPr="0040594E">
        <w:rPr>
          <w:lang w:val="fr-BE"/>
        </w:rPr>
        <w:t>owner</w:t>
      </w:r>
      <w:proofErr w:type="spellEnd"/>
      <w:r w:rsidRPr="0040594E">
        <w:rPr>
          <w:lang w:val="fr-BE"/>
        </w:rPr>
        <w:t xml:space="preserve"> et </w:t>
      </w:r>
      <w:proofErr w:type="spellStart"/>
      <w:r w:rsidRPr="0040594E">
        <w:rPr>
          <w:lang w:val="fr-BE"/>
        </w:rPr>
        <w:t>Scrum</w:t>
      </w:r>
      <w:proofErr w:type="spellEnd"/>
      <w:r w:rsidRPr="0040594E">
        <w:rPr>
          <w:lang w:val="fr-BE"/>
        </w:rPr>
        <w:t xml:space="preserve"> Team établissent le Sprint </w:t>
      </w:r>
      <w:proofErr w:type="spellStart"/>
      <w:r w:rsidRPr="0040594E">
        <w:rPr>
          <w:lang w:val="fr-BE"/>
        </w:rPr>
        <w:t>Backlog</w:t>
      </w:r>
      <w:proofErr w:type="spellEnd"/>
    </w:p>
    <w:p w:rsidR="0040594E" w:rsidRPr="0040594E" w:rsidRDefault="0040594E" w:rsidP="0040594E">
      <w:pPr>
        <w:pStyle w:val="Paragraphedeliste"/>
        <w:numPr>
          <w:ilvl w:val="0"/>
          <w:numId w:val="40"/>
        </w:numPr>
        <w:rPr>
          <w:lang w:val="fr-BE"/>
        </w:rPr>
      </w:pPr>
      <w:r w:rsidRPr="0040594E">
        <w:rPr>
          <w:b/>
          <w:bCs/>
          <w:lang w:val="fr-BE"/>
        </w:rPr>
        <w:t>2</w:t>
      </w:r>
      <w:r w:rsidRPr="0040594E">
        <w:rPr>
          <w:b/>
          <w:bCs/>
          <w:vertAlign w:val="superscript"/>
          <w:lang w:val="fr-BE"/>
        </w:rPr>
        <w:t>ième</w:t>
      </w:r>
      <w:r w:rsidRPr="0040594E">
        <w:rPr>
          <w:b/>
          <w:bCs/>
          <w:lang w:val="fr-BE"/>
        </w:rPr>
        <w:t xml:space="preserve"> Phase:</w:t>
      </w:r>
      <w:r w:rsidRPr="0040594E">
        <w:rPr>
          <w:lang w:val="fr-BE"/>
        </w:rPr>
        <w:t xml:space="preserve"> Le </w:t>
      </w:r>
      <w:proofErr w:type="spellStart"/>
      <w:r w:rsidRPr="0040594E">
        <w:rPr>
          <w:lang w:val="fr-BE"/>
        </w:rPr>
        <w:t>Scrum</w:t>
      </w:r>
      <w:proofErr w:type="spellEnd"/>
      <w:r w:rsidRPr="0040594E">
        <w:rPr>
          <w:lang w:val="fr-BE"/>
        </w:rPr>
        <w:t xml:space="preserve"> Master et la </w:t>
      </w:r>
      <w:proofErr w:type="spellStart"/>
      <w:r w:rsidRPr="0040594E">
        <w:rPr>
          <w:lang w:val="fr-BE"/>
        </w:rPr>
        <w:t>Scrum</w:t>
      </w:r>
      <w:proofErr w:type="spellEnd"/>
      <w:r w:rsidRPr="0040594E">
        <w:rPr>
          <w:lang w:val="fr-BE"/>
        </w:rPr>
        <w:t xml:space="preserve"> Team organise le déroulement du Sprint</w:t>
      </w:r>
      <w:r w:rsidRPr="0040594E">
        <w:rPr>
          <w:lang w:val="fr-BE"/>
        </w:rPr>
        <w:br/>
      </w:r>
    </w:p>
    <w:p w:rsidR="0040594E" w:rsidRPr="0040594E" w:rsidRDefault="0040594E" w:rsidP="0040594E">
      <w:pPr>
        <w:pStyle w:val="highligth"/>
        <w:ind w:firstLine="708"/>
        <w:rPr>
          <w:lang w:val="fr-BE"/>
        </w:rPr>
      </w:pPr>
      <w:r w:rsidRPr="0040594E">
        <w:rPr>
          <w:lang w:val="fr-BE"/>
        </w:rPr>
        <w:t>Timebox: 2 heures par semaine de Sprint</w:t>
      </w:r>
    </w:p>
    <w:p w:rsidR="0040594E" w:rsidRDefault="0040594E">
      <w:pPr>
        <w:spacing w:after="160" w:line="259" w:lineRule="auto"/>
        <w:rPr>
          <w:rFonts w:cstheme="minorHAnsi"/>
          <w:szCs w:val="24"/>
          <w:lang w:val="fr-BE" w:eastAsia="nl-BE"/>
        </w:rPr>
      </w:pPr>
      <w:r>
        <w:rPr>
          <w:rFonts w:cstheme="minorHAnsi"/>
          <w:szCs w:val="24"/>
          <w:lang w:val="fr-BE"/>
        </w:rPr>
        <w:br w:type="page"/>
      </w:r>
    </w:p>
    <w:p w:rsidR="0094744D" w:rsidRPr="00156DC1" w:rsidRDefault="0040594E" w:rsidP="00156DC1">
      <w:pPr>
        <w:pStyle w:val="A-Heading3"/>
        <w:numPr>
          <w:ilvl w:val="0"/>
          <w:numId w:val="39"/>
        </w:numPr>
        <w:rPr>
          <w:sz w:val="21"/>
          <w:szCs w:val="21"/>
        </w:rPr>
      </w:pPr>
      <w:bookmarkStart w:id="20" w:name="_Toc173319182"/>
      <w:r w:rsidRPr="0040594E">
        <w:lastRenderedPageBreak/>
        <w:t>Phase de Sprint</w:t>
      </w:r>
      <w:r w:rsidR="00192C8C">
        <w:t> :</w:t>
      </w:r>
      <w:r w:rsidRPr="0040594E">
        <w:br/>
      </w:r>
      <w:r w:rsidRPr="006B53E1">
        <w:t xml:space="preserve">Dailly </w:t>
      </w:r>
      <w:proofErr w:type="spellStart"/>
      <w:r w:rsidRPr="006B53E1">
        <w:t>Scrum</w:t>
      </w:r>
      <w:proofErr w:type="spellEnd"/>
      <w:r w:rsidRPr="0040594E">
        <w:t xml:space="preserve"> </w:t>
      </w:r>
      <w:r w:rsidRPr="00156DC1">
        <w:rPr>
          <w:sz w:val="21"/>
          <w:szCs w:val="21"/>
        </w:rPr>
        <w:t>(</w:t>
      </w:r>
      <w:proofErr w:type="spellStart"/>
      <w:r w:rsidRPr="00156DC1">
        <w:rPr>
          <w:sz w:val="21"/>
          <w:szCs w:val="21"/>
        </w:rPr>
        <w:t>mélée</w:t>
      </w:r>
      <w:proofErr w:type="spellEnd"/>
      <w:r w:rsidRPr="00156DC1">
        <w:rPr>
          <w:sz w:val="21"/>
          <w:szCs w:val="21"/>
        </w:rPr>
        <w:t xml:space="preserve"> quotidienne)</w:t>
      </w:r>
      <w:bookmarkEnd w:id="20"/>
    </w:p>
    <w:p w:rsidR="0040594E" w:rsidRPr="006B53E1" w:rsidRDefault="0040594E" w:rsidP="0040594E">
      <w:pPr>
        <w:spacing w:before="360" w:line="252" w:lineRule="auto"/>
        <w:ind w:left="708" w:right="967" w:firstLine="708"/>
        <w:rPr>
          <w:rFonts w:cstheme="minorHAnsi"/>
          <w:b/>
          <w:bCs/>
          <w:szCs w:val="24"/>
          <w:lang w:val="fr-FR"/>
        </w:rPr>
      </w:pPr>
      <w:r w:rsidRPr="006B53E1">
        <w:rPr>
          <w:rFonts w:cstheme="minorHAnsi"/>
          <w:b/>
          <w:bCs/>
          <w:szCs w:val="24"/>
          <w:lang w:val="fr-FR"/>
        </w:rPr>
        <w:t xml:space="preserve">Participation quotidienne aux réunions </w:t>
      </w:r>
      <w:proofErr w:type="spellStart"/>
      <w:r w:rsidRPr="006B53E1">
        <w:rPr>
          <w:rFonts w:cstheme="minorHAnsi"/>
          <w:b/>
          <w:bCs/>
          <w:szCs w:val="24"/>
          <w:lang w:val="fr-FR"/>
        </w:rPr>
        <w:t>Scrum</w:t>
      </w:r>
      <w:proofErr w:type="spellEnd"/>
    </w:p>
    <w:p w:rsidR="0040594E" w:rsidRDefault="0040594E" w:rsidP="0040594E">
      <w:pPr>
        <w:pStyle w:val="Paragraphedeliste"/>
        <w:numPr>
          <w:ilvl w:val="3"/>
          <w:numId w:val="43"/>
        </w:numPr>
        <w:tabs>
          <w:tab w:val="left" w:pos="1555"/>
        </w:tabs>
        <w:spacing w:before="360" w:line="252" w:lineRule="auto"/>
        <w:ind w:right="967"/>
        <w:rPr>
          <w:rFonts w:cstheme="minorHAnsi"/>
          <w:szCs w:val="24"/>
          <w:lang w:val="fr-FR"/>
        </w:rPr>
      </w:pPr>
      <w:r w:rsidRPr="0040594E">
        <w:rPr>
          <w:rFonts w:cstheme="minorHAnsi"/>
          <w:szCs w:val="24"/>
          <w:lang w:val="fr-FR"/>
        </w:rPr>
        <w:t>Partager les connaissances acquises</w:t>
      </w:r>
    </w:p>
    <w:p w:rsidR="0040594E" w:rsidRPr="0040594E" w:rsidRDefault="0040594E" w:rsidP="0040594E">
      <w:pPr>
        <w:pStyle w:val="Paragraphedeliste"/>
        <w:numPr>
          <w:ilvl w:val="3"/>
          <w:numId w:val="43"/>
        </w:numPr>
        <w:tabs>
          <w:tab w:val="left" w:pos="1555"/>
        </w:tabs>
        <w:spacing w:before="360" w:line="252" w:lineRule="auto"/>
        <w:ind w:right="967"/>
        <w:rPr>
          <w:rFonts w:cstheme="minorHAnsi"/>
          <w:szCs w:val="24"/>
          <w:lang w:val="fr-FR"/>
        </w:rPr>
      </w:pPr>
      <w:r w:rsidRPr="0040594E">
        <w:rPr>
          <w:rFonts w:cstheme="minorHAnsi"/>
          <w:szCs w:val="24"/>
          <w:lang w:val="fr-FR"/>
        </w:rPr>
        <w:t>Faire un point sur l'avancement</w:t>
      </w:r>
    </w:p>
    <w:p w:rsidR="0040594E" w:rsidRPr="00156DC1" w:rsidRDefault="0040594E" w:rsidP="00156DC1">
      <w:pPr>
        <w:pStyle w:val="Paragraphedeliste"/>
        <w:numPr>
          <w:ilvl w:val="3"/>
          <w:numId w:val="43"/>
        </w:numPr>
        <w:tabs>
          <w:tab w:val="left" w:pos="1555"/>
        </w:tabs>
        <w:spacing w:before="360" w:line="252" w:lineRule="auto"/>
        <w:ind w:right="967"/>
        <w:rPr>
          <w:rFonts w:cstheme="minorHAnsi"/>
          <w:szCs w:val="24"/>
          <w:lang w:val="fr-FR"/>
        </w:rPr>
      </w:pPr>
      <w:r w:rsidRPr="0040594E">
        <w:rPr>
          <w:rFonts w:cstheme="minorHAnsi"/>
          <w:szCs w:val="24"/>
          <w:lang w:val="fr-FR"/>
        </w:rPr>
        <w:t>Donner au management une certaine visibilité sur la progression du projet</w:t>
      </w:r>
    </w:p>
    <w:p w:rsidR="0040594E" w:rsidRPr="006B53E1" w:rsidRDefault="0040594E" w:rsidP="006B53E1">
      <w:pPr>
        <w:spacing w:before="360" w:line="252" w:lineRule="auto"/>
        <w:ind w:left="1416" w:right="967"/>
        <w:rPr>
          <w:rFonts w:cstheme="minorHAnsi"/>
          <w:b/>
          <w:bCs/>
          <w:szCs w:val="24"/>
          <w:lang w:val="fr-FR"/>
        </w:rPr>
      </w:pPr>
      <w:r w:rsidRPr="006B53E1">
        <w:rPr>
          <w:rFonts w:cstheme="minorHAnsi"/>
          <w:b/>
          <w:bCs/>
          <w:szCs w:val="24"/>
          <w:lang w:val="fr-FR"/>
        </w:rPr>
        <w:t>Contrôle continu et empirique via 3 questions quotidiennes :</w:t>
      </w:r>
    </w:p>
    <w:p w:rsidR="0040594E" w:rsidRPr="0040594E" w:rsidRDefault="0040594E" w:rsidP="0040594E">
      <w:pPr>
        <w:pStyle w:val="Paragraphedeliste"/>
        <w:numPr>
          <w:ilvl w:val="3"/>
          <w:numId w:val="43"/>
        </w:numPr>
        <w:tabs>
          <w:tab w:val="left" w:pos="1555"/>
        </w:tabs>
        <w:spacing w:before="360" w:line="252" w:lineRule="auto"/>
        <w:ind w:right="967"/>
        <w:rPr>
          <w:rFonts w:cstheme="minorHAnsi"/>
          <w:szCs w:val="24"/>
          <w:lang w:val="fr-FR"/>
        </w:rPr>
      </w:pPr>
      <w:r w:rsidRPr="0040594E">
        <w:rPr>
          <w:rFonts w:cstheme="minorHAnsi"/>
          <w:i/>
          <w:szCs w:val="24"/>
          <w:lang w:val="fr-FR"/>
        </w:rPr>
        <w:t>Qu’est ce qui a été fait pendant la journée ?</w:t>
      </w:r>
    </w:p>
    <w:p w:rsidR="0040594E" w:rsidRPr="0040594E" w:rsidRDefault="0040594E" w:rsidP="0040594E">
      <w:pPr>
        <w:pStyle w:val="Paragraphedeliste"/>
        <w:numPr>
          <w:ilvl w:val="3"/>
          <w:numId w:val="43"/>
        </w:numPr>
        <w:tabs>
          <w:tab w:val="left" w:pos="1555"/>
        </w:tabs>
        <w:spacing w:before="360" w:line="252" w:lineRule="auto"/>
        <w:ind w:right="967"/>
        <w:rPr>
          <w:rFonts w:cstheme="minorHAnsi"/>
          <w:szCs w:val="24"/>
          <w:lang w:val="fr-FR"/>
        </w:rPr>
      </w:pPr>
      <w:r>
        <w:rPr>
          <w:rFonts w:cstheme="minorHAnsi"/>
          <w:i/>
          <w:szCs w:val="24"/>
          <w:lang w:val="fr-FR"/>
        </w:rPr>
        <w:t>Q</w:t>
      </w:r>
      <w:r w:rsidRPr="0040594E">
        <w:rPr>
          <w:rFonts w:cstheme="minorHAnsi"/>
          <w:i/>
          <w:szCs w:val="24"/>
          <w:lang w:val="fr-FR"/>
        </w:rPr>
        <w:t>ue reste-il à faire ?</w:t>
      </w:r>
    </w:p>
    <w:p w:rsidR="0040594E" w:rsidRPr="0040594E" w:rsidRDefault="0040594E" w:rsidP="0040594E">
      <w:pPr>
        <w:pStyle w:val="Paragraphedeliste"/>
        <w:numPr>
          <w:ilvl w:val="3"/>
          <w:numId w:val="43"/>
        </w:numPr>
        <w:tabs>
          <w:tab w:val="left" w:pos="1555"/>
        </w:tabs>
        <w:spacing w:before="360" w:line="252" w:lineRule="auto"/>
        <w:ind w:right="967"/>
        <w:rPr>
          <w:rFonts w:cstheme="minorHAnsi"/>
          <w:szCs w:val="24"/>
          <w:lang w:val="fr-FR"/>
        </w:rPr>
      </w:pPr>
      <w:r>
        <w:rPr>
          <w:rFonts w:cstheme="minorHAnsi"/>
          <w:i/>
          <w:szCs w:val="24"/>
          <w:lang w:val="fr-FR"/>
        </w:rPr>
        <w:t>Q</w:t>
      </w:r>
      <w:r w:rsidRPr="0040594E">
        <w:rPr>
          <w:rFonts w:cstheme="minorHAnsi"/>
          <w:i/>
          <w:szCs w:val="24"/>
          <w:lang w:val="fr-FR"/>
        </w:rPr>
        <w:t>uels sont les obstacles qui gênent l'avancement du</w:t>
      </w:r>
      <w:r w:rsidR="006B53E1">
        <w:rPr>
          <w:rFonts w:cstheme="minorHAnsi"/>
          <w:i/>
          <w:szCs w:val="24"/>
          <w:lang w:val="fr-FR"/>
        </w:rPr>
        <w:t xml:space="preserve"> Sprint ?</w:t>
      </w:r>
    </w:p>
    <w:p w:rsidR="006B53E1" w:rsidRDefault="006B53E1" w:rsidP="006B53E1">
      <w:pPr>
        <w:ind w:left="708" w:firstLine="708"/>
        <w:rPr>
          <w:lang w:val="fr-BE"/>
        </w:rPr>
      </w:pPr>
    </w:p>
    <w:p w:rsidR="006B53E1" w:rsidRPr="006B53E1" w:rsidRDefault="006B53E1" w:rsidP="006B53E1">
      <w:pPr>
        <w:ind w:left="708" w:firstLine="708"/>
        <w:rPr>
          <w:lang w:val="fr-BE"/>
        </w:rPr>
      </w:pPr>
      <w:r w:rsidRPr="00156DC1">
        <w:rPr>
          <w:b/>
          <w:bCs/>
          <w:lang w:val="fr-BE"/>
        </w:rPr>
        <w:t>Réunion quotidienne informelle</w:t>
      </w:r>
      <w:r w:rsidRPr="006B53E1">
        <w:rPr>
          <w:lang w:val="fr-BE"/>
        </w:rPr>
        <w:t xml:space="preserve"> de toute l'équipe</w:t>
      </w:r>
    </w:p>
    <w:p w:rsidR="006B53E1" w:rsidRPr="00234DA9" w:rsidRDefault="006B53E1" w:rsidP="00234DA9">
      <w:pPr>
        <w:pStyle w:val="A-BodyText"/>
        <w:spacing w:line="240" w:lineRule="auto"/>
        <w:ind w:left="1416"/>
        <w:rPr>
          <w:color w:val="595959" w:themeColor="text1" w:themeTint="A6"/>
        </w:rPr>
      </w:pPr>
      <w:proofErr w:type="spellStart"/>
      <w:r w:rsidRPr="00234DA9">
        <w:rPr>
          <w:color w:val="595959" w:themeColor="text1" w:themeTint="A6"/>
        </w:rPr>
        <w:t>Toujours</w:t>
      </w:r>
      <w:proofErr w:type="spellEnd"/>
      <w:r w:rsidRPr="00234DA9">
        <w:rPr>
          <w:color w:val="595959" w:themeColor="text1" w:themeTint="A6"/>
        </w:rPr>
        <w:t xml:space="preserve"> à la </w:t>
      </w:r>
      <w:proofErr w:type="spellStart"/>
      <w:r w:rsidRPr="00234DA9">
        <w:rPr>
          <w:color w:val="595959" w:themeColor="text1" w:themeTint="A6"/>
        </w:rPr>
        <w:t>même</w:t>
      </w:r>
      <w:proofErr w:type="spellEnd"/>
      <w:r w:rsidRPr="00234DA9">
        <w:rPr>
          <w:color w:val="595959" w:themeColor="text1" w:themeTint="A6"/>
        </w:rPr>
        <w:t xml:space="preserve"> </w:t>
      </w:r>
      <w:proofErr w:type="spellStart"/>
      <w:r w:rsidRPr="00234DA9">
        <w:rPr>
          <w:color w:val="595959" w:themeColor="text1" w:themeTint="A6"/>
        </w:rPr>
        <w:t>heure</w:t>
      </w:r>
      <w:proofErr w:type="spellEnd"/>
      <w:r w:rsidRPr="00234DA9">
        <w:rPr>
          <w:color w:val="595959" w:themeColor="text1" w:themeTint="A6"/>
        </w:rPr>
        <w:t xml:space="preserve"> et au </w:t>
      </w:r>
      <w:proofErr w:type="spellStart"/>
      <w:r w:rsidRPr="00234DA9">
        <w:rPr>
          <w:color w:val="595959" w:themeColor="text1" w:themeTint="A6"/>
        </w:rPr>
        <w:t>même</w:t>
      </w:r>
      <w:proofErr w:type="spellEnd"/>
      <w:r w:rsidRPr="00234DA9">
        <w:rPr>
          <w:color w:val="595959" w:themeColor="text1" w:themeTint="A6"/>
        </w:rPr>
        <w:t xml:space="preserve"> </w:t>
      </w:r>
      <w:proofErr w:type="spellStart"/>
      <w:r w:rsidRPr="00234DA9">
        <w:rPr>
          <w:color w:val="595959" w:themeColor="text1" w:themeTint="A6"/>
        </w:rPr>
        <w:t>endroit</w:t>
      </w:r>
      <w:proofErr w:type="spellEnd"/>
      <w:r w:rsidR="00156DC1" w:rsidRPr="00234DA9">
        <w:rPr>
          <w:color w:val="595959" w:themeColor="text1" w:themeTint="A6"/>
        </w:rPr>
        <w:t>.</w:t>
      </w:r>
    </w:p>
    <w:p w:rsidR="006B53E1" w:rsidRPr="00234DA9" w:rsidRDefault="006B53E1" w:rsidP="00234DA9">
      <w:pPr>
        <w:pStyle w:val="A-BodyText"/>
        <w:spacing w:line="240" w:lineRule="auto"/>
        <w:ind w:left="1416"/>
        <w:rPr>
          <w:color w:val="595959" w:themeColor="text1" w:themeTint="A6"/>
        </w:rPr>
      </w:pPr>
      <w:proofErr w:type="spellStart"/>
      <w:r w:rsidRPr="00234DA9">
        <w:rPr>
          <w:color w:val="595959" w:themeColor="text1" w:themeTint="A6"/>
        </w:rPr>
        <w:t>N'interviennent</w:t>
      </w:r>
      <w:proofErr w:type="spellEnd"/>
      <w:r w:rsidRPr="00234DA9">
        <w:rPr>
          <w:color w:val="595959" w:themeColor="text1" w:themeTint="A6"/>
        </w:rPr>
        <w:t xml:space="preserve"> que les </w:t>
      </w:r>
      <w:proofErr w:type="spellStart"/>
      <w:r w:rsidRPr="00234DA9">
        <w:rPr>
          <w:color w:val="595959" w:themeColor="text1" w:themeTint="A6"/>
        </w:rPr>
        <w:t>personnes</w:t>
      </w:r>
      <w:proofErr w:type="spellEnd"/>
      <w:r w:rsidRPr="00234DA9">
        <w:rPr>
          <w:color w:val="595959" w:themeColor="text1" w:themeTint="A6"/>
        </w:rPr>
        <w:t xml:space="preserve"> qui </w:t>
      </w:r>
      <w:proofErr w:type="spellStart"/>
      <w:r w:rsidRPr="00234DA9">
        <w:rPr>
          <w:color w:val="595959" w:themeColor="text1" w:themeTint="A6"/>
        </w:rPr>
        <w:t>travaillent</w:t>
      </w:r>
      <w:proofErr w:type="spellEnd"/>
      <w:r w:rsidRPr="00234DA9">
        <w:rPr>
          <w:color w:val="595959" w:themeColor="text1" w:themeTint="A6"/>
        </w:rPr>
        <w:t xml:space="preserve"> </w:t>
      </w:r>
      <w:proofErr w:type="spellStart"/>
      <w:r w:rsidRPr="00234DA9">
        <w:rPr>
          <w:color w:val="595959" w:themeColor="text1" w:themeTint="A6"/>
        </w:rPr>
        <w:t>effectivement</w:t>
      </w:r>
      <w:proofErr w:type="spellEnd"/>
      <w:r w:rsidRPr="00234DA9">
        <w:rPr>
          <w:color w:val="595959" w:themeColor="text1" w:themeTint="A6"/>
        </w:rPr>
        <w:t xml:space="preserve"> sur le </w:t>
      </w:r>
      <w:proofErr w:type="spellStart"/>
      <w:r w:rsidRPr="00234DA9">
        <w:rPr>
          <w:color w:val="595959" w:themeColor="text1" w:themeTint="A6"/>
        </w:rPr>
        <w:t>développement</w:t>
      </w:r>
      <w:proofErr w:type="spellEnd"/>
      <w:r w:rsidR="00156DC1" w:rsidRPr="00234DA9">
        <w:rPr>
          <w:color w:val="595959" w:themeColor="text1" w:themeTint="A6"/>
        </w:rPr>
        <w:t>.</w:t>
      </w:r>
    </w:p>
    <w:p w:rsidR="0094249D" w:rsidRPr="00234DA9" w:rsidRDefault="006B53E1" w:rsidP="00234DA9">
      <w:pPr>
        <w:pStyle w:val="A-BodyText"/>
        <w:spacing w:line="240" w:lineRule="auto"/>
        <w:ind w:left="1416"/>
        <w:rPr>
          <w:color w:val="595959" w:themeColor="text1" w:themeTint="A6"/>
        </w:rPr>
      </w:pPr>
      <w:r w:rsidRPr="00234DA9">
        <w:rPr>
          <w:color w:val="595959" w:themeColor="text1" w:themeTint="A6"/>
        </w:rPr>
        <w:t xml:space="preserve">Les </w:t>
      </w:r>
      <w:proofErr w:type="spellStart"/>
      <w:r w:rsidRPr="00234DA9">
        <w:rPr>
          <w:color w:val="595959" w:themeColor="text1" w:themeTint="A6"/>
        </w:rPr>
        <w:t>extérieurs</w:t>
      </w:r>
      <w:proofErr w:type="spellEnd"/>
      <w:r w:rsidRPr="00234DA9">
        <w:rPr>
          <w:color w:val="595959" w:themeColor="text1" w:themeTint="A6"/>
        </w:rPr>
        <w:t xml:space="preserve"> </w:t>
      </w:r>
      <w:proofErr w:type="spellStart"/>
      <w:r w:rsidR="00156DC1" w:rsidRPr="00234DA9">
        <w:rPr>
          <w:color w:val="595959" w:themeColor="text1" w:themeTint="A6"/>
        </w:rPr>
        <w:t>peuvent</w:t>
      </w:r>
      <w:proofErr w:type="spellEnd"/>
      <w:r w:rsidR="00156DC1" w:rsidRPr="00234DA9">
        <w:rPr>
          <w:color w:val="595959" w:themeColor="text1" w:themeTint="A6"/>
        </w:rPr>
        <w:t xml:space="preserve"> </w:t>
      </w:r>
      <w:proofErr w:type="spellStart"/>
      <w:r w:rsidR="00156DC1" w:rsidRPr="00234DA9">
        <w:rPr>
          <w:color w:val="595959" w:themeColor="text1" w:themeTint="A6"/>
        </w:rPr>
        <w:t>être</w:t>
      </w:r>
      <w:proofErr w:type="spellEnd"/>
      <w:r w:rsidRPr="00234DA9">
        <w:rPr>
          <w:color w:val="595959" w:themeColor="text1" w:themeTint="A6"/>
        </w:rPr>
        <w:t xml:space="preserve"> </w:t>
      </w:r>
      <w:proofErr w:type="spellStart"/>
      <w:r w:rsidRPr="00234DA9">
        <w:rPr>
          <w:color w:val="595959" w:themeColor="text1" w:themeTint="A6"/>
        </w:rPr>
        <w:t>invités</w:t>
      </w:r>
      <w:proofErr w:type="spellEnd"/>
      <w:r w:rsidRPr="00234DA9">
        <w:rPr>
          <w:color w:val="595959" w:themeColor="text1" w:themeTint="A6"/>
        </w:rPr>
        <w:t xml:space="preserve"> pour </w:t>
      </w:r>
      <w:proofErr w:type="spellStart"/>
      <w:r w:rsidRPr="00234DA9">
        <w:rPr>
          <w:color w:val="595959" w:themeColor="text1" w:themeTint="A6"/>
        </w:rPr>
        <w:t>suivre</w:t>
      </w:r>
      <w:proofErr w:type="spellEnd"/>
      <w:r w:rsidRPr="00234DA9">
        <w:rPr>
          <w:color w:val="595959" w:themeColor="text1" w:themeTint="A6"/>
        </w:rPr>
        <w:t xml:space="preserve"> </w:t>
      </w:r>
      <w:proofErr w:type="spellStart"/>
      <w:r w:rsidRPr="00234DA9">
        <w:rPr>
          <w:color w:val="595959" w:themeColor="text1" w:themeTint="A6"/>
        </w:rPr>
        <w:t>l'avancement</w:t>
      </w:r>
      <w:proofErr w:type="spellEnd"/>
      <w:r w:rsidRPr="00234DA9">
        <w:rPr>
          <w:color w:val="595959" w:themeColor="text1" w:themeTint="A6"/>
        </w:rPr>
        <w:t xml:space="preserve"> du </w:t>
      </w:r>
      <w:proofErr w:type="spellStart"/>
      <w:r w:rsidRPr="00234DA9">
        <w:rPr>
          <w:color w:val="595959" w:themeColor="text1" w:themeTint="A6"/>
        </w:rPr>
        <w:t>projet</w:t>
      </w:r>
      <w:proofErr w:type="spellEnd"/>
      <w:r w:rsidR="00156DC1" w:rsidRPr="00234DA9">
        <w:rPr>
          <w:color w:val="595959" w:themeColor="text1" w:themeTint="A6"/>
        </w:rPr>
        <w:t>.</w:t>
      </w:r>
    </w:p>
    <w:p w:rsidR="006B53E1" w:rsidRPr="00234DA9" w:rsidRDefault="006B53E1" w:rsidP="00234DA9">
      <w:pPr>
        <w:pStyle w:val="A-BodyText"/>
        <w:spacing w:line="240" w:lineRule="auto"/>
        <w:ind w:left="1416"/>
        <w:rPr>
          <w:color w:val="595959" w:themeColor="text1" w:themeTint="A6"/>
        </w:rPr>
      </w:pPr>
      <w:r w:rsidRPr="00234DA9">
        <w:rPr>
          <w:color w:val="595959" w:themeColor="text1" w:themeTint="A6"/>
        </w:rPr>
        <w:t xml:space="preserve">TIMEBOX: </w:t>
      </w:r>
      <w:r w:rsidRPr="009D013C">
        <w:rPr>
          <w:b/>
          <w:bCs/>
          <w:color w:val="595959" w:themeColor="text1" w:themeTint="A6"/>
        </w:rPr>
        <w:t>15 à 30 minutes max</w:t>
      </w:r>
      <w:r w:rsidR="00156DC1" w:rsidRPr="009D013C">
        <w:rPr>
          <w:b/>
          <w:bCs/>
          <w:color w:val="595959" w:themeColor="text1" w:themeTint="A6"/>
        </w:rPr>
        <w:t>.</w:t>
      </w:r>
    </w:p>
    <w:p w:rsidR="006B53E1" w:rsidRPr="00234DA9" w:rsidRDefault="006B53E1" w:rsidP="00234DA9">
      <w:pPr>
        <w:pStyle w:val="A-BodyText"/>
        <w:spacing w:line="240" w:lineRule="auto"/>
        <w:ind w:left="1416"/>
        <w:rPr>
          <w:color w:val="595959" w:themeColor="text1" w:themeTint="A6"/>
        </w:rPr>
      </w:pPr>
      <w:r w:rsidRPr="00234DA9">
        <w:rPr>
          <w:color w:val="595959" w:themeColor="text1" w:themeTint="A6"/>
        </w:rPr>
        <w:t xml:space="preserve">Le Scrum Master </w:t>
      </w:r>
      <w:proofErr w:type="spellStart"/>
      <w:r w:rsidRPr="00234DA9">
        <w:rPr>
          <w:color w:val="595959" w:themeColor="text1" w:themeTint="A6"/>
        </w:rPr>
        <w:t>prend</w:t>
      </w:r>
      <w:proofErr w:type="spellEnd"/>
      <w:r w:rsidRPr="00234DA9">
        <w:rPr>
          <w:color w:val="595959" w:themeColor="text1" w:themeTint="A6"/>
        </w:rPr>
        <w:t xml:space="preserve"> les </w:t>
      </w:r>
      <w:proofErr w:type="spellStart"/>
      <w:r w:rsidRPr="00234DA9">
        <w:rPr>
          <w:color w:val="595959" w:themeColor="text1" w:themeTint="A6"/>
        </w:rPr>
        <w:t>décisions</w:t>
      </w:r>
      <w:proofErr w:type="spellEnd"/>
      <w:r w:rsidRPr="00234DA9">
        <w:rPr>
          <w:color w:val="595959" w:themeColor="text1" w:themeTint="A6"/>
        </w:rPr>
        <w:t xml:space="preserve"> que </w:t>
      </w:r>
      <w:proofErr w:type="spellStart"/>
      <w:r w:rsidRPr="00234DA9">
        <w:rPr>
          <w:color w:val="595959" w:themeColor="text1" w:themeTint="A6"/>
        </w:rPr>
        <w:t>l'équipe</w:t>
      </w:r>
      <w:proofErr w:type="spellEnd"/>
      <w:r w:rsidRPr="00234DA9">
        <w:rPr>
          <w:color w:val="595959" w:themeColor="text1" w:themeTint="A6"/>
        </w:rPr>
        <w:t xml:space="preserve"> </w:t>
      </w:r>
      <w:proofErr w:type="spellStart"/>
      <w:r w:rsidRPr="00234DA9">
        <w:rPr>
          <w:color w:val="595959" w:themeColor="text1" w:themeTint="A6"/>
        </w:rPr>
        <w:t>est</w:t>
      </w:r>
      <w:proofErr w:type="spellEnd"/>
      <w:r w:rsidRPr="00234DA9">
        <w:rPr>
          <w:color w:val="595959" w:themeColor="text1" w:themeTint="A6"/>
        </w:rPr>
        <w:t xml:space="preserve"> incapable de prendre par </w:t>
      </w:r>
      <w:proofErr w:type="spellStart"/>
      <w:r w:rsidRPr="00234DA9">
        <w:rPr>
          <w:color w:val="595959" w:themeColor="text1" w:themeTint="A6"/>
        </w:rPr>
        <w:t>elle-même</w:t>
      </w:r>
      <w:proofErr w:type="spellEnd"/>
      <w:r w:rsidRPr="00234DA9">
        <w:rPr>
          <w:color w:val="595959" w:themeColor="text1" w:themeTint="A6"/>
        </w:rPr>
        <w:t xml:space="preserve"> et </w:t>
      </w:r>
      <w:proofErr w:type="spellStart"/>
      <w:r w:rsidRPr="00234DA9">
        <w:rPr>
          <w:color w:val="595959" w:themeColor="text1" w:themeTint="A6"/>
        </w:rPr>
        <w:t>s'engage</w:t>
      </w:r>
      <w:proofErr w:type="spellEnd"/>
      <w:r w:rsidRPr="00234DA9">
        <w:rPr>
          <w:color w:val="595959" w:themeColor="text1" w:themeTint="A6"/>
        </w:rPr>
        <w:t xml:space="preserve"> à </w:t>
      </w:r>
      <w:proofErr w:type="spellStart"/>
      <w:r w:rsidRPr="00234DA9">
        <w:rPr>
          <w:color w:val="595959" w:themeColor="text1" w:themeTint="A6"/>
        </w:rPr>
        <w:t>apporter</w:t>
      </w:r>
      <w:proofErr w:type="spellEnd"/>
      <w:r w:rsidRPr="00234DA9">
        <w:rPr>
          <w:color w:val="595959" w:themeColor="text1" w:themeTint="A6"/>
        </w:rPr>
        <w:t xml:space="preserve"> </w:t>
      </w:r>
      <w:proofErr w:type="spellStart"/>
      <w:r w:rsidRPr="00234DA9">
        <w:rPr>
          <w:color w:val="595959" w:themeColor="text1" w:themeTint="A6"/>
        </w:rPr>
        <w:t>une</w:t>
      </w:r>
      <w:proofErr w:type="spellEnd"/>
      <w:r w:rsidRPr="00234DA9">
        <w:rPr>
          <w:color w:val="595959" w:themeColor="text1" w:themeTint="A6"/>
        </w:rPr>
        <w:t xml:space="preserve"> solution à tout </w:t>
      </w:r>
      <w:proofErr w:type="spellStart"/>
      <w:r w:rsidRPr="00234DA9">
        <w:rPr>
          <w:color w:val="595959" w:themeColor="text1" w:themeTint="A6"/>
        </w:rPr>
        <w:t>ce</w:t>
      </w:r>
      <w:proofErr w:type="spellEnd"/>
      <w:r w:rsidRPr="00234DA9">
        <w:rPr>
          <w:color w:val="595959" w:themeColor="text1" w:themeTint="A6"/>
        </w:rPr>
        <w:t xml:space="preserve"> qui </w:t>
      </w:r>
      <w:proofErr w:type="spellStart"/>
      <w:r w:rsidRPr="00234DA9">
        <w:rPr>
          <w:color w:val="595959" w:themeColor="text1" w:themeTint="A6"/>
        </w:rPr>
        <w:t>entrave</w:t>
      </w:r>
      <w:proofErr w:type="spellEnd"/>
      <w:r w:rsidRPr="00234DA9">
        <w:rPr>
          <w:color w:val="595959" w:themeColor="text1" w:themeTint="A6"/>
        </w:rPr>
        <w:t xml:space="preserve"> le </w:t>
      </w:r>
      <w:proofErr w:type="spellStart"/>
      <w:r w:rsidRPr="00234DA9">
        <w:rPr>
          <w:color w:val="595959" w:themeColor="text1" w:themeTint="A6"/>
        </w:rPr>
        <w:t>développement</w:t>
      </w:r>
      <w:proofErr w:type="spellEnd"/>
      <w:r w:rsidRPr="00234DA9">
        <w:rPr>
          <w:color w:val="595959" w:themeColor="text1" w:themeTint="A6"/>
        </w:rPr>
        <w:t xml:space="preserve"> du </w:t>
      </w:r>
      <w:proofErr w:type="spellStart"/>
      <w:r w:rsidRPr="00234DA9">
        <w:rPr>
          <w:color w:val="595959" w:themeColor="text1" w:themeTint="A6"/>
        </w:rPr>
        <w:t>projet</w:t>
      </w:r>
      <w:proofErr w:type="spellEnd"/>
    </w:p>
    <w:p w:rsidR="006B53E1" w:rsidRPr="00234DA9" w:rsidRDefault="006B53E1" w:rsidP="00234DA9">
      <w:pPr>
        <w:pStyle w:val="A-BodyText"/>
        <w:spacing w:line="240" w:lineRule="auto"/>
        <w:ind w:left="1416"/>
        <w:rPr>
          <w:color w:val="595959" w:themeColor="text1" w:themeTint="A6"/>
        </w:rPr>
      </w:pPr>
      <w:proofErr w:type="spellStart"/>
      <w:r w:rsidRPr="00234DA9">
        <w:rPr>
          <w:color w:val="595959" w:themeColor="text1" w:themeTint="A6"/>
        </w:rPr>
        <w:t>Permet</w:t>
      </w:r>
      <w:proofErr w:type="spellEnd"/>
      <w:r w:rsidRPr="00234DA9">
        <w:rPr>
          <w:color w:val="595959" w:themeColor="text1" w:themeTint="A6"/>
        </w:rPr>
        <w:t xml:space="preserve"> la </w:t>
      </w:r>
      <w:proofErr w:type="spellStart"/>
      <w:r w:rsidRPr="00234DA9">
        <w:rPr>
          <w:color w:val="595959" w:themeColor="text1" w:themeTint="A6"/>
        </w:rPr>
        <w:t>synchronisation</w:t>
      </w:r>
      <w:proofErr w:type="spellEnd"/>
      <w:r w:rsidRPr="00234DA9">
        <w:rPr>
          <w:color w:val="595959" w:themeColor="text1" w:themeTint="A6"/>
        </w:rPr>
        <w:t xml:space="preserve"> </w:t>
      </w:r>
      <w:proofErr w:type="spellStart"/>
      <w:r w:rsidRPr="00234DA9">
        <w:rPr>
          <w:color w:val="595959" w:themeColor="text1" w:themeTint="A6"/>
        </w:rPr>
        <w:t>quotidienne</w:t>
      </w:r>
      <w:proofErr w:type="spellEnd"/>
      <w:r w:rsidRPr="00234DA9">
        <w:rPr>
          <w:color w:val="595959" w:themeColor="text1" w:themeTint="A6"/>
        </w:rPr>
        <w:t xml:space="preserve"> de </w:t>
      </w:r>
      <w:proofErr w:type="spellStart"/>
      <w:r w:rsidRPr="00234DA9">
        <w:rPr>
          <w:color w:val="595959" w:themeColor="text1" w:themeTint="A6"/>
        </w:rPr>
        <w:t>l'équipe</w:t>
      </w:r>
      <w:proofErr w:type="spellEnd"/>
      <w:r w:rsidRPr="00234DA9">
        <w:rPr>
          <w:color w:val="595959" w:themeColor="text1" w:themeTint="A6"/>
        </w:rPr>
        <w:t xml:space="preserve"> et le partage des </w:t>
      </w:r>
      <w:proofErr w:type="spellStart"/>
      <w:r w:rsidRPr="00234DA9">
        <w:rPr>
          <w:color w:val="595959" w:themeColor="text1" w:themeTint="A6"/>
        </w:rPr>
        <w:t>connaissances</w:t>
      </w:r>
      <w:proofErr w:type="spellEnd"/>
      <w:r w:rsidRPr="00234DA9">
        <w:rPr>
          <w:color w:val="595959" w:themeColor="text1" w:themeTint="A6"/>
        </w:rPr>
        <w:t>.</w:t>
      </w:r>
    </w:p>
    <w:p w:rsidR="006B53E1" w:rsidRPr="00234DA9" w:rsidRDefault="00156DC1" w:rsidP="00AD13D0">
      <w:pPr>
        <w:pStyle w:val="Titre2"/>
        <w:numPr>
          <w:ilvl w:val="0"/>
          <w:numId w:val="28"/>
        </w:numPr>
      </w:pPr>
      <w:bookmarkStart w:id="21" w:name="_Toc173319183"/>
      <w:r>
        <w:lastRenderedPageBreak/>
        <w:t>Glossaire</w:t>
      </w:r>
      <w:bookmarkEnd w:id="21"/>
    </w:p>
    <w:p w:rsidR="00156DC1" w:rsidRPr="00156DC1" w:rsidRDefault="00106DE4" w:rsidP="00234DA9">
      <w:pPr>
        <w:pStyle w:val="Bibliographie"/>
        <w:ind w:left="1134"/>
      </w:pPr>
      <w:r w:rsidRPr="00156DC1">
        <w:rPr>
          <w:rStyle w:val="Appeldenotedefin"/>
          <w:b/>
          <w:bCs/>
        </w:rPr>
        <w:t>Sprint</w:t>
      </w:r>
      <w:r w:rsidRPr="00156DC1">
        <w:rPr>
          <w:rStyle w:val="Appeldenotedefin"/>
        </w:rPr>
        <w:t xml:space="preserve"> : </w:t>
      </w:r>
      <w:proofErr w:type="spellStart"/>
      <w:r w:rsidRPr="00156DC1">
        <w:rPr>
          <w:rStyle w:val="Appeldenotedefin"/>
        </w:rPr>
        <w:t>une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période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courte</w:t>
      </w:r>
      <w:proofErr w:type="spellEnd"/>
      <w:r w:rsidRPr="00156DC1">
        <w:rPr>
          <w:rStyle w:val="Appeldenotedefin"/>
        </w:rPr>
        <w:t xml:space="preserve"> (</w:t>
      </w:r>
      <w:proofErr w:type="spellStart"/>
      <w:r w:rsidRPr="00156DC1">
        <w:rPr>
          <w:rStyle w:val="Appeldenotedefin"/>
        </w:rPr>
        <w:t>usuellement</w:t>
      </w:r>
      <w:proofErr w:type="spellEnd"/>
      <w:r w:rsidRPr="00156DC1">
        <w:rPr>
          <w:rStyle w:val="Appeldenotedefin"/>
        </w:rPr>
        <w:t xml:space="preserve"> 2 à 4 </w:t>
      </w:r>
      <w:proofErr w:type="spellStart"/>
      <w:r w:rsidRPr="00156DC1">
        <w:rPr>
          <w:rStyle w:val="Appeldenotedefin"/>
        </w:rPr>
        <w:t>semaines</w:t>
      </w:r>
      <w:proofErr w:type="spellEnd"/>
      <w:r w:rsidRPr="00156DC1">
        <w:rPr>
          <w:rStyle w:val="Appeldenotedefin"/>
        </w:rPr>
        <w:t xml:space="preserve">) </w:t>
      </w:r>
      <w:proofErr w:type="spellStart"/>
      <w:r w:rsidRPr="00156DC1">
        <w:rPr>
          <w:rStyle w:val="Appeldenotedefin"/>
        </w:rPr>
        <w:t>où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l'équipe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travaille</w:t>
      </w:r>
      <w:proofErr w:type="spellEnd"/>
      <w:r w:rsidR="00455184" w:rsidRPr="00156DC1">
        <w:rPr>
          <w:rStyle w:val="Appeldenotedefin"/>
        </w:rPr>
        <w:t xml:space="preserve"> </w:t>
      </w:r>
      <w:r w:rsidRPr="00156DC1">
        <w:rPr>
          <w:rStyle w:val="Appeldenotedefin"/>
        </w:rPr>
        <w:t xml:space="preserve">pour </w:t>
      </w:r>
      <w:proofErr w:type="spellStart"/>
      <w:r w:rsidRPr="00156DC1">
        <w:rPr>
          <w:rStyle w:val="Appeldenotedefin"/>
        </w:rPr>
        <w:t>livrer</w:t>
      </w:r>
      <w:proofErr w:type="spellEnd"/>
      <w:r w:rsidRPr="00156DC1">
        <w:rPr>
          <w:rStyle w:val="Appeldenotedefin"/>
        </w:rPr>
        <w:t xml:space="preserve"> un </w:t>
      </w:r>
      <w:proofErr w:type="spellStart"/>
      <w:r w:rsidRPr="00156DC1">
        <w:rPr>
          <w:rStyle w:val="Appeldenotedefin"/>
        </w:rPr>
        <w:t>produit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ou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une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fonctionnalité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spécifique</w:t>
      </w:r>
      <w:proofErr w:type="spellEnd"/>
      <w:r w:rsidRPr="00156DC1">
        <w:rPr>
          <w:rStyle w:val="Appeldenotedefin"/>
        </w:rPr>
        <w:t>.</w:t>
      </w:r>
    </w:p>
    <w:p w:rsidR="00106DE4" w:rsidRPr="00156DC1" w:rsidRDefault="00106DE4" w:rsidP="00234DA9">
      <w:pPr>
        <w:pStyle w:val="Bibliographie"/>
        <w:ind w:left="1134"/>
        <w:rPr>
          <w:rStyle w:val="Appeldenotedefin"/>
        </w:rPr>
      </w:pPr>
      <w:r w:rsidRPr="00156DC1">
        <w:rPr>
          <w:rStyle w:val="Appeldenotedefin"/>
          <w:b/>
          <w:bCs/>
        </w:rPr>
        <w:t>Product Backlog</w:t>
      </w:r>
      <w:r w:rsidRPr="00156DC1">
        <w:rPr>
          <w:rStyle w:val="Appeldenotedefin"/>
        </w:rPr>
        <w:t xml:space="preserve"> : </w:t>
      </w:r>
      <w:proofErr w:type="spellStart"/>
      <w:r w:rsidRPr="00156DC1">
        <w:rPr>
          <w:rStyle w:val="Appeldenotedefin"/>
        </w:rPr>
        <w:t>liste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prioritaire</w:t>
      </w:r>
      <w:proofErr w:type="spellEnd"/>
      <w:r w:rsidRPr="00156DC1">
        <w:rPr>
          <w:rStyle w:val="Appeldenotedefin"/>
        </w:rPr>
        <w:t xml:space="preserve"> des </w:t>
      </w:r>
      <w:proofErr w:type="spellStart"/>
      <w:r w:rsidRPr="00156DC1">
        <w:rPr>
          <w:rStyle w:val="Appeldenotedefin"/>
        </w:rPr>
        <w:t>demandes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fonctionnelles</w:t>
      </w:r>
      <w:proofErr w:type="spellEnd"/>
      <w:r w:rsidRPr="00156DC1">
        <w:rPr>
          <w:rStyle w:val="Appeldenotedefin"/>
        </w:rPr>
        <w:t xml:space="preserve"> et techniques qui</w:t>
      </w:r>
      <w:r w:rsidR="00455184"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doivent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être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réalisées</w:t>
      </w:r>
      <w:proofErr w:type="spellEnd"/>
      <w:r w:rsidRPr="00156DC1">
        <w:rPr>
          <w:rStyle w:val="Appeldenotedefin"/>
        </w:rPr>
        <w:t xml:space="preserve"> par </w:t>
      </w:r>
      <w:proofErr w:type="spellStart"/>
      <w:r w:rsidRPr="00156DC1">
        <w:rPr>
          <w:rStyle w:val="Appeldenotedefin"/>
        </w:rPr>
        <w:t>l'équipe</w:t>
      </w:r>
      <w:proofErr w:type="spellEnd"/>
      <w:r w:rsidRPr="00156DC1">
        <w:rPr>
          <w:rStyle w:val="Appeldenotedefin"/>
        </w:rPr>
        <w:t xml:space="preserve"> de </w:t>
      </w:r>
      <w:proofErr w:type="spellStart"/>
      <w:r w:rsidRPr="00156DC1">
        <w:rPr>
          <w:rStyle w:val="Appeldenotedefin"/>
        </w:rPr>
        <w:t>développement</w:t>
      </w:r>
      <w:proofErr w:type="spellEnd"/>
      <w:r w:rsidRPr="00156DC1">
        <w:rPr>
          <w:rStyle w:val="Appeldenotedefin"/>
        </w:rPr>
        <w:t>.</w:t>
      </w:r>
    </w:p>
    <w:p w:rsidR="00106DE4" w:rsidRPr="00156DC1" w:rsidRDefault="00106DE4" w:rsidP="00234DA9">
      <w:pPr>
        <w:pStyle w:val="Bibliographie"/>
        <w:ind w:left="1134"/>
        <w:rPr>
          <w:rStyle w:val="Appeldenotedefin"/>
        </w:rPr>
      </w:pPr>
      <w:r w:rsidRPr="00156DC1">
        <w:rPr>
          <w:rStyle w:val="Appeldenotedefin"/>
          <w:b/>
          <w:bCs/>
        </w:rPr>
        <w:t>Sprint Backlog</w:t>
      </w:r>
      <w:r w:rsidRPr="00156DC1">
        <w:rPr>
          <w:rStyle w:val="Appeldenotedefin"/>
        </w:rPr>
        <w:t xml:space="preserve"> : sous-ensemble </w:t>
      </w:r>
      <w:proofErr w:type="spellStart"/>
      <w:r w:rsidRPr="00156DC1">
        <w:rPr>
          <w:rStyle w:val="Appeldenotedefin"/>
        </w:rPr>
        <w:t>sélectionné</w:t>
      </w:r>
      <w:proofErr w:type="spellEnd"/>
      <w:r w:rsidRPr="00156DC1">
        <w:rPr>
          <w:rStyle w:val="Appeldenotedefin"/>
        </w:rPr>
        <w:t xml:space="preserve"> du product backlog pour </w:t>
      </w:r>
      <w:proofErr w:type="spellStart"/>
      <w:r w:rsidRPr="00156DC1">
        <w:rPr>
          <w:rStyle w:val="Appeldenotedefin"/>
        </w:rPr>
        <w:t>être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traité</w:t>
      </w:r>
      <w:proofErr w:type="spellEnd"/>
      <w:r w:rsidR="00455184" w:rsidRPr="00156DC1">
        <w:rPr>
          <w:rStyle w:val="Appeldenotedefin"/>
        </w:rPr>
        <w:t xml:space="preserve"> </w:t>
      </w:r>
      <w:r w:rsidRPr="00156DC1">
        <w:rPr>
          <w:rStyle w:val="Appeldenotedefin"/>
        </w:rPr>
        <w:t xml:space="preserve">dans un sprint </w:t>
      </w:r>
      <w:proofErr w:type="spellStart"/>
      <w:r w:rsidRPr="00156DC1">
        <w:rPr>
          <w:rStyle w:val="Appeldenotedefin"/>
        </w:rPr>
        <w:t>spécifique</w:t>
      </w:r>
      <w:proofErr w:type="spellEnd"/>
      <w:r w:rsidRPr="00156DC1">
        <w:rPr>
          <w:rStyle w:val="Appeldenotedefin"/>
        </w:rPr>
        <w:t xml:space="preserve">, </w:t>
      </w:r>
      <w:proofErr w:type="spellStart"/>
      <w:r w:rsidRPr="00156DC1">
        <w:rPr>
          <w:rStyle w:val="Appeldenotedefin"/>
        </w:rPr>
        <w:t>composé</w:t>
      </w:r>
      <w:proofErr w:type="spellEnd"/>
      <w:r w:rsidRPr="00156DC1">
        <w:rPr>
          <w:rStyle w:val="Appeldenotedefin"/>
        </w:rPr>
        <w:t xml:space="preserve"> de </w:t>
      </w:r>
      <w:proofErr w:type="spellStart"/>
      <w:r w:rsidRPr="00156DC1">
        <w:rPr>
          <w:rStyle w:val="Appeldenotedefin"/>
        </w:rPr>
        <w:t>tâches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clairement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définies</w:t>
      </w:r>
      <w:proofErr w:type="spellEnd"/>
      <w:r w:rsidRPr="00156DC1">
        <w:rPr>
          <w:rStyle w:val="Appeldenotedefin"/>
        </w:rPr>
        <w:t>.</w:t>
      </w:r>
    </w:p>
    <w:p w:rsidR="00106DE4" w:rsidRPr="00156DC1" w:rsidRDefault="00106DE4" w:rsidP="00234DA9">
      <w:pPr>
        <w:pStyle w:val="Bibliographie"/>
        <w:ind w:left="1134"/>
        <w:rPr>
          <w:rStyle w:val="Appeldenotedefin"/>
        </w:rPr>
      </w:pPr>
      <w:r w:rsidRPr="00156DC1">
        <w:rPr>
          <w:rStyle w:val="Appeldenotedefin"/>
          <w:b/>
          <w:bCs/>
        </w:rPr>
        <w:t>Daily Scrum (Stand-Up)</w:t>
      </w:r>
      <w:r w:rsidRPr="00156DC1">
        <w:rPr>
          <w:rStyle w:val="Appeldenotedefin"/>
        </w:rPr>
        <w:t xml:space="preserve"> : </w:t>
      </w:r>
      <w:proofErr w:type="spellStart"/>
      <w:r w:rsidRPr="00156DC1">
        <w:rPr>
          <w:rStyle w:val="Appeldenotedefin"/>
        </w:rPr>
        <w:t>réunion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courte</w:t>
      </w:r>
      <w:proofErr w:type="spellEnd"/>
      <w:r w:rsidRPr="00156DC1">
        <w:rPr>
          <w:rStyle w:val="Appeldenotedefin"/>
        </w:rPr>
        <w:t xml:space="preserve"> qui se </w:t>
      </w:r>
      <w:proofErr w:type="spellStart"/>
      <w:r w:rsidRPr="00156DC1">
        <w:rPr>
          <w:rStyle w:val="Appeldenotedefin"/>
        </w:rPr>
        <w:t>tient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chaque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matin</w:t>
      </w:r>
      <w:proofErr w:type="spellEnd"/>
      <w:r w:rsidRPr="00156DC1">
        <w:rPr>
          <w:rStyle w:val="Appeldenotedefin"/>
        </w:rPr>
        <w:t xml:space="preserve"> pour</w:t>
      </w:r>
      <w:r w:rsidR="00455184"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synchroniser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l'équipe</w:t>
      </w:r>
      <w:proofErr w:type="spellEnd"/>
      <w:r w:rsidRPr="00156DC1">
        <w:rPr>
          <w:rStyle w:val="Appeldenotedefin"/>
        </w:rPr>
        <w:t xml:space="preserve"> sur le </w:t>
      </w:r>
      <w:proofErr w:type="spellStart"/>
      <w:r w:rsidRPr="00156DC1">
        <w:rPr>
          <w:rStyle w:val="Appeldenotedefin"/>
        </w:rPr>
        <w:t>progrès</w:t>
      </w:r>
      <w:proofErr w:type="spellEnd"/>
      <w:r w:rsidRPr="00156DC1">
        <w:rPr>
          <w:rStyle w:val="Appeldenotedefin"/>
        </w:rPr>
        <w:t xml:space="preserve"> des </w:t>
      </w:r>
      <w:proofErr w:type="spellStart"/>
      <w:r w:rsidRPr="00156DC1">
        <w:rPr>
          <w:rStyle w:val="Appeldenotedefin"/>
        </w:rPr>
        <w:t>tâches</w:t>
      </w:r>
      <w:proofErr w:type="spellEnd"/>
      <w:r w:rsidRPr="00156DC1">
        <w:rPr>
          <w:rStyle w:val="Appeldenotedefin"/>
        </w:rPr>
        <w:t xml:space="preserve"> du sprint </w:t>
      </w:r>
      <w:proofErr w:type="spellStart"/>
      <w:r w:rsidRPr="00156DC1">
        <w:rPr>
          <w:rStyle w:val="Appeldenotedefin"/>
        </w:rPr>
        <w:t>en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cours</w:t>
      </w:r>
      <w:proofErr w:type="spellEnd"/>
      <w:r w:rsidRPr="00156DC1">
        <w:rPr>
          <w:rStyle w:val="Appeldenotedefin"/>
        </w:rPr>
        <w:t xml:space="preserve"> et </w:t>
      </w:r>
      <w:proofErr w:type="spellStart"/>
      <w:r w:rsidRPr="00156DC1">
        <w:rPr>
          <w:rStyle w:val="Appeldenotedefin"/>
        </w:rPr>
        <w:t>planifier</w:t>
      </w:r>
      <w:proofErr w:type="spellEnd"/>
      <w:r w:rsidRPr="00156DC1">
        <w:rPr>
          <w:rStyle w:val="Appeldenotedefin"/>
        </w:rPr>
        <w:t xml:space="preserve"> les</w:t>
      </w:r>
      <w:r w:rsidR="00455184"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activités</w:t>
      </w:r>
      <w:proofErr w:type="spellEnd"/>
      <w:r w:rsidRPr="00156DC1">
        <w:rPr>
          <w:rStyle w:val="Appeldenotedefin"/>
        </w:rPr>
        <w:t xml:space="preserve"> à </w:t>
      </w:r>
      <w:proofErr w:type="spellStart"/>
      <w:r w:rsidRPr="00156DC1">
        <w:rPr>
          <w:rStyle w:val="Appeldenotedefin"/>
        </w:rPr>
        <w:t>venir</w:t>
      </w:r>
      <w:proofErr w:type="spellEnd"/>
      <w:r w:rsidRPr="00156DC1">
        <w:rPr>
          <w:rStyle w:val="Appeldenotedefin"/>
        </w:rPr>
        <w:t>.</w:t>
      </w:r>
    </w:p>
    <w:p w:rsidR="00106DE4" w:rsidRPr="00156DC1" w:rsidRDefault="00106DE4" w:rsidP="00234DA9">
      <w:pPr>
        <w:pStyle w:val="Bibliographie"/>
        <w:ind w:left="1134"/>
        <w:rPr>
          <w:rStyle w:val="Appeldenotedefin"/>
        </w:rPr>
      </w:pPr>
      <w:r w:rsidRPr="00156DC1">
        <w:rPr>
          <w:rStyle w:val="Appeldenotedefin"/>
          <w:b/>
          <w:bCs/>
        </w:rPr>
        <w:t>Sprint Review</w:t>
      </w:r>
      <w:r w:rsidRPr="00156DC1">
        <w:rPr>
          <w:rStyle w:val="Appeldenotedefin"/>
        </w:rPr>
        <w:t xml:space="preserve"> : </w:t>
      </w:r>
      <w:proofErr w:type="spellStart"/>
      <w:r w:rsidRPr="00156DC1">
        <w:rPr>
          <w:rStyle w:val="Appeldenotedefin"/>
        </w:rPr>
        <w:t>réunion</w:t>
      </w:r>
      <w:proofErr w:type="spellEnd"/>
      <w:r w:rsidRPr="00156DC1">
        <w:rPr>
          <w:rStyle w:val="Appeldenotedefin"/>
        </w:rPr>
        <w:t xml:space="preserve"> à la fin de </w:t>
      </w:r>
      <w:proofErr w:type="spellStart"/>
      <w:r w:rsidRPr="00156DC1">
        <w:rPr>
          <w:rStyle w:val="Appeldenotedefin"/>
        </w:rPr>
        <w:t>chaque</w:t>
      </w:r>
      <w:proofErr w:type="spellEnd"/>
      <w:r w:rsidRPr="00156DC1">
        <w:rPr>
          <w:rStyle w:val="Appeldenotedefin"/>
        </w:rPr>
        <w:t xml:space="preserve"> sprint </w:t>
      </w:r>
      <w:proofErr w:type="spellStart"/>
      <w:r w:rsidRPr="00156DC1">
        <w:rPr>
          <w:rStyle w:val="Appeldenotedefin"/>
        </w:rPr>
        <w:t>où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l'équipe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présente</w:t>
      </w:r>
      <w:proofErr w:type="spellEnd"/>
      <w:r w:rsidRPr="00156DC1">
        <w:rPr>
          <w:rStyle w:val="Appeldenotedefin"/>
        </w:rPr>
        <w:t xml:space="preserve"> le </w:t>
      </w:r>
      <w:proofErr w:type="spellStart"/>
      <w:r w:rsidRPr="00156DC1">
        <w:rPr>
          <w:rStyle w:val="Appeldenotedefin"/>
        </w:rPr>
        <w:t>produit</w:t>
      </w:r>
      <w:proofErr w:type="spellEnd"/>
      <w:r w:rsidR="00455184"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ou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fonctionnalité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réalisée</w:t>
      </w:r>
      <w:proofErr w:type="spellEnd"/>
      <w:r w:rsidRPr="00156DC1">
        <w:rPr>
          <w:rStyle w:val="Appeldenotedefin"/>
        </w:rPr>
        <w:t xml:space="preserve"> dans le sprint au client pour </w:t>
      </w:r>
      <w:proofErr w:type="spellStart"/>
      <w:r w:rsidRPr="00156DC1">
        <w:rPr>
          <w:rStyle w:val="Appeldenotedefin"/>
        </w:rPr>
        <w:t>obtenir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leur</w:t>
      </w:r>
      <w:proofErr w:type="spellEnd"/>
      <w:r w:rsidRPr="00156DC1">
        <w:rPr>
          <w:rStyle w:val="Appeldenotedefin"/>
        </w:rPr>
        <w:t xml:space="preserve"> feedback.</w:t>
      </w:r>
    </w:p>
    <w:p w:rsidR="00106DE4" w:rsidRPr="00156DC1" w:rsidRDefault="00106DE4" w:rsidP="00234DA9">
      <w:pPr>
        <w:pStyle w:val="Bibliographie"/>
        <w:ind w:left="1134"/>
        <w:rPr>
          <w:rStyle w:val="Appeldenotedefin"/>
        </w:rPr>
      </w:pPr>
      <w:r w:rsidRPr="00156DC1">
        <w:rPr>
          <w:rStyle w:val="Appeldenotedefin"/>
          <w:b/>
          <w:bCs/>
        </w:rPr>
        <w:t>Sprint Retrospective</w:t>
      </w:r>
      <w:r w:rsidRPr="00156DC1">
        <w:rPr>
          <w:rStyle w:val="Appeldenotedefin"/>
        </w:rPr>
        <w:t xml:space="preserve"> : </w:t>
      </w:r>
      <w:proofErr w:type="spellStart"/>
      <w:r w:rsidRPr="00156DC1">
        <w:rPr>
          <w:rStyle w:val="Appeldenotedefin"/>
        </w:rPr>
        <w:t>réunion</w:t>
      </w:r>
      <w:proofErr w:type="spellEnd"/>
      <w:r w:rsidRPr="00156DC1">
        <w:rPr>
          <w:rStyle w:val="Appeldenotedefin"/>
        </w:rPr>
        <w:t xml:space="preserve"> qui se </w:t>
      </w:r>
      <w:proofErr w:type="spellStart"/>
      <w:r w:rsidRPr="00156DC1">
        <w:rPr>
          <w:rStyle w:val="Appeldenotedefin"/>
        </w:rPr>
        <w:t>tient</w:t>
      </w:r>
      <w:proofErr w:type="spellEnd"/>
      <w:r w:rsidRPr="00156DC1">
        <w:rPr>
          <w:rStyle w:val="Appeldenotedefin"/>
        </w:rPr>
        <w:t xml:space="preserve"> après le sprint review pour </w:t>
      </w:r>
      <w:proofErr w:type="spellStart"/>
      <w:r w:rsidRPr="00156DC1">
        <w:rPr>
          <w:rStyle w:val="Appeldenotedefin"/>
        </w:rPr>
        <w:t>permettre</w:t>
      </w:r>
      <w:proofErr w:type="spellEnd"/>
      <w:r w:rsidR="00455184" w:rsidRPr="00156DC1">
        <w:rPr>
          <w:rStyle w:val="Appeldenotedefin"/>
        </w:rPr>
        <w:t xml:space="preserve"> </w:t>
      </w:r>
      <w:r w:rsidRPr="00156DC1">
        <w:rPr>
          <w:rStyle w:val="Appeldenotedefin"/>
        </w:rPr>
        <w:t xml:space="preserve">à </w:t>
      </w:r>
      <w:proofErr w:type="spellStart"/>
      <w:r w:rsidRPr="00156DC1">
        <w:rPr>
          <w:rStyle w:val="Appeldenotedefin"/>
        </w:rPr>
        <w:t>l'équipe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d'évaluer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leur</w:t>
      </w:r>
      <w:proofErr w:type="spellEnd"/>
      <w:r w:rsidRPr="00156DC1">
        <w:rPr>
          <w:rStyle w:val="Appeldenotedefin"/>
        </w:rPr>
        <w:t xml:space="preserve"> performance et de </w:t>
      </w:r>
      <w:proofErr w:type="spellStart"/>
      <w:r w:rsidRPr="00156DC1">
        <w:rPr>
          <w:rStyle w:val="Appeldenotedefin"/>
        </w:rPr>
        <w:t>définir</w:t>
      </w:r>
      <w:proofErr w:type="spellEnd"/>
      <w:r w:rsidRPr="00156DC1">
        <w:rPr>
          <w:rStyle w:val="Appeldenotedefin"/>
        </w:rPr>
        <w:t xml:space="preserve"> des actions pour </w:t>
      </w:r>
      <w:proofErr w:type="spellStart"/>
      <w:r w:rsidRPr="00156DC1">
        <w:rPr>
          <w:rStyle w:val="Appeldenotedefin"/>
        </w:rPr>
        <w:t>améliorer</w:t>
      </w:r>
      <w:proofErr w:type="spellEnd"/>
      <w:r w:rsidRPr="00156DC1">
        <w:rPr>
          <w:rStyle w:val="Appeldenotedefin"/>
        </w:rPr>
        <w:t xml:space="preserve"> les</w:t>
      </w:r>
      <w:r w:rsidR="00455184"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prochaines</w:t>
      </w:r>
      <w:proofErr w:type="spellEnd"/>
      <w:r w:rsidRPr="00156DC1">
        <w:rPr>
          <w:rStyle w:val="Appeldenotedefin"/>
        </w:rPr>
        <w:t xml:space="preserve"> iterations.</w:t>
      </w:r>
    </w:p>
    <w:p w:rsidR="00106DE4" w:rsidRPr="00156DC1" w:rsidRDefault="00106DE4" w:rsidP="00234DA9">
      <w:pPr>
        <w:pStyle w:val="Bibliographie"/>
        <w:ind w:left="1134"/>
        <w:rPr>
          <w:rStyle w:val="Appeldenotedefin"/>
        </w:rPr>
      </w:pPr>
      <w:r w:rsidRPr="00156DC1">
        <w:rPr>
          <w:rStyle w:val="Appeldenotedefin"/>
          <w:b/>
          <w:bCs/>
        </w:rPr>
        <w:t>Scrum Master</w:t>
      </w:r>
      <w:r w:rsidRPr="00156DC1">
        <w:rPr>
          <w:rStyle w:val="Appeldenotedefin"/>
        </w:rPr>
        <w:t xml:space="preserve"> : </w:t>
      </w:r>
      <w:proofErr w:type="spellStart"/>
      <w:r w:rsidRPr="00156DC1">
        <w:rPr>
          <w:rStyle w:val="Appeldenotedefin"/>
        </w:rPr>
        <w:t>personne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responsable</w:t>
      </w:r>
      <w:proofErr w:type="spellEnd"/>
      <w:r w:rsidRPr="00156DC1">
        <w:rPr>
          <w:rStyle w:val="Appeldenotedefin"/>
        </w:rPr>
        <w:t xml:space="preserve"> de la mise </w:t>
      </w:r>
      <w:proofErr w:type="spellStart"/>
      <w:r w:rsidRPr="00156DC1">
        <w:rPr>
          <w:rStyle w:val="Appeldenotedefin"/>
        </w:rPr>
        <w:t>en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œuvre</w:t>
      </w:r>
      <w:proofErr w:type="spellEnd"/>
      <w:r w:rsidRPr="00156DC1">
        <w:rPr>
          <w:rStyle w:val="Appeldenotedefin"/>
        </w:rPr>
        <w:t xml:space="preserve"> de la </w:t>
      </w:r>
      <w:proofErr w:type="spellStart"/>
      <w:r w:rsidRPr="00156DC1">
        <w:rPr>
          <w:rStyle w:val="Appeldenotedefin"/>
        </w:rPr>
        <w:t>méthodologie</w:t>
      </w:r>
      <w:proofErr w:type="spellEnd"/>
      <w:r w:rsidRPr="00156DC1">
        <w:rPr>
          <w:rStyle w:val="Appeldenotedefin"/>
        </w:rPr>
        <w:t xml:space="preserve"> Scrum,</w:t>
      </w:r>
      <w:r w:rsidR="00455184" w:rsidRPr="00156DC1">
        <w:rPr>
          <w:rStyle w:val="Appeldenotedefin"/>
        </w:rPr>
        <w:t xml:space="preserve"> </w:t>
      </w:r>
      <w:r w:rsidRPr="00156DC1">
        <w:rPr>
          <w:rStyle w:val="Appeldenotedefin"/>
        </w:rPr>
        <w:t xml:space="preserve">qui </w:t>
      </w:r>
      <w:proofErr w:type="spellStart"/>
      <w:r w:rsidRPr="00156DC1">
        <w:rPr>
          <w:rStyle w:val="Appeldenotedefin"/>
        </w:rPr>
        <w:t>facilite</w:t>
      </w:r>
      <w:proofErr w:type="spellEnd"/>
      <w:r w:rsidRPr="00156DC1">
        <w:rPr>
          <w:rStyle w:val="Appeldenotedefin"/>
        </w:rPr>
        <w:t xml:space="preserve"> les </w:t>
      </w:r>
      <w:proofErr w:type="spellStart"/>
      <w:r w:rsidRPr="00156DC1">
        <w:rPr>
          <w:rStyle w:val="Appeldenotedefin"/>
        </w:rPr>
        <w:t>réunions</w:t>
      </w:r>
      <w:proofErr w:type="spellEnd"/>
      <w:r w:rsidRPr="00156DC1">
        <w:rPr>
          <w:rStyle w:val="Appeldenotedefin"/>
        </w:rPr>
        <w:t xml:space="preserve">, </w:t>
      </w:r>
      <w:proofErr w:type="spellStart"/>
      <w:r w:rsidRPr="00156DC1">
        <w:rPr>
          <w:rStyle w:val="Appeldenotedefin"/>
        </w:rPr>
        <w:t>gère</w:t>
      </w:r>
      <w:proofErr w:type="spellEnd"/>
      <w:r w:rsidRPr="00156DC1">
        <w:rPr>
          <w:rStyle w:val="Appeldenotedefin"/>
        </w:rPr>
        <w:t xml:space="preserve"> les obstacles et </w:t>
      </w:r>
      <w:proofErr w:type="spellStart"/>
      <w:r w:rsidRPr="00156DC1">
        <w:rPr>
          <w:rStyle w:val="Appeldenotedefin"/>
        </w:rPr>
        <w:t>garantit</w:t>
      </w:r>
      <w:proofErr w:type="spellEnd"/>
      <w:r w:rsidRPr="00156DC1">
        <w:rPr>
          <w:rStyle w:val="Appeldenotedefin"/>
        </w:rPr>
        <w:t xml:space="preserve"> que </w:t>
      </w:r>
      <w:proofErr w:type="spellStart"/>
      <w:r w:rsidRPr="00156DC1">
        <w:rPr>
          <w:rStyle w:val="Appeldenotedefin"/>
        </w:rPr>
        <w:t>l'équipe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travaille</w:t>
      </w:r>
      <w:proofErr w:type="spellEnd"/>
      <w:r w:rsidR="00455184"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suivant</w:t>
      </w:r>
      <w:proofErr w:type="spellEnd"/>
      <w:r w:rsidRPr="00156DC1">
        <w:rPr>
          <w:rStyle w:val="Appeldenotedefin"/>
        </w:rPr>
        <w:t xml:space="preserve"> le cadre Scrum.</w:t>
      </w:r>
    </w:p>
    <w:p w:rsidR="00106DE4" w:rsidRPr="00156DC1" w:rsidRDefault="00106DE4" w:rsidP="00234DA9">
      <w:pPr>
        <w:pStyle w:val="Bibliographie"/>
        <w:ind w:left="1134"/>
        <w:rPr>
          <w:rStyle w:val="Appeldenotedefin"/>
        </w:rPr>
      </w:pPr>
      <w:r w:rsidRPr="00156DC1">
        <w:rPr>
          <w:rStyle w:val="Appeldenotedefin"/>
          <w:b/>
          <w:bCs/>
        </w:rPr>
        <w:t>Development Team</w:t>
      </w:r>
      <w:r w:rsidRPr="00156DC1">
        <w:rPr>
          <w:rStyle w:val="Appeldenotedefin"/>
        </w:rPr>
        <w:t xml:space="preserve"> : </w:t>
      </w:r>
      <w:proofErr w:type="spellStart"/>
      <w:r w:rsidRPr="00156DC1">
        <w:rPr>
          <w:rStyle w:val="Appeldenotedefin"/>
        </w:rPr>
        <w:t>l'équipe</w:t>
      </w:r>
      <w:proofErr w:type="spellEnd"/>
      <w:r w:rsidRPr="00156DC1">
        <w:rPr>
          <w:rStyle w:val="Appeldenotedefin"/>
        </w:rPr>
        <w:t xml:space="preserve"> de </w:t>
      </w:r>
      <w:proofErr w:type="spellStart"/>
      <w:r w:rsidRPr="00156DC1">
        <w:rPr>
          <w:rStyle w:val="Appeldenotedefin"/>
        </w:rPr>
        <w:t>développement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composée</w:t>
      </w:r>
      <w:proofErr w:type="spellEnd"/>
      <w:r w:rsidRPr="00156DC1">
        <w:rPr>
          <w:rStyle w:val="Appeldenotedefin"/>
        </w:rPr>
        <w:t xml:space="preserve"> des </w:t>
      </w:r>
      <w:proofErr w:type="spellStart"/>
      <w:r w:rsidRPr="00156DC1">
        <w:rPr>
          <w:rStyle w:val="Appeldenotedefin"/>
        </w:rPr>
        <w:t>développeurs</w:t>
      </w:r>
      <w:proofErr w:type="spellEnd"/>
      <w:r w:rsidRPr="00156DC1">
        <w:rPr>
          <w:rStyle w:val="Appeldenotedefin"/>
        </w:rPr>
        <w:t>, des</w:t>
      </w:r>
      <w:r w:rsidR="00455184" w:rsidRPr="00156DC1">
        <w:rPr>
          <w:rStyle w:val="Appeldenotedefin"/>
        </w:rPr>
        <w:t xml:space="preserve"> </w:t>
      </w:r>
      <w:r w:rsidRPr="00156DC1">
        <w:rPr>
          <w:rStyle w:val="Appeldenotedefin"/>
        </w:rPr>
        <w:t xml:space="preserve">designers et des testers qui </w:t>
      </w:r>
      <w:proofErr w:type="spellStart"/>
      <w:r w:rsidRPr="00156DC1">
        <w:rPr>
          <w:rStyle w:val="Appeldenotedefin"/>
        </w:rPr>
        <w:t>travaillent</w:t>
      </w:r>
      <w:proofErr w:type="spellEnd"/>
      <w:r w:rsidRPr="00156DC1">
        <w:rPr>
          <w:rStyle w:val="Appeldenotedefin"/>
        </w:rPr>
        <w:t xml:space="preserve"> ensemble pour </w:t>
      </w:r>
      <w:proofErr w:type="spellStart"/>
      <w:r w:rsidRPr="00156DC1">
        <w:rPr>
          <w:rStyle w:val="Appeldenotedefin"/>
        </w:rPr>
        <w:t>livrer</w:t>
      </w:r>
      <w:proofErr w:type="spellEnd"/>
      <w:r w:rsidRPr="00156DC1">
        <w:rPr>
          <w:rStyle w:val="Appeldenotedefin"/>
        </w:rPr>
        <w:t xml:space="preserve"> le </w:t>
      </w:r>
      <w:proofErr w:type="spellStart"/>
      <w:r w:rsidRPr="00156DC1">
        <w:rPr>
          <w:rStyle w:val="Appeldenotedefin"/>
        </w:rPr>
        <w:t>produit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ou</w:t>
      </w:r>
      <w:proofErr w:type="spellEnd"/>
      <w:r w:rsidRPr="00156DC1">
        <w:rPr>
          <w:rStyle w:val="Appeldenotedefin"/>
        </w:rPr>
        <w:t xml:space="preserve"> la</w:t>
      </w:r>
      <w:r w:rsidR="00455184"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fonctionnalité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spécifiée</w:t>
      </w:r>
      <w:proofErr w:type="spellEnd"/>
      <w:r w:rsidRPr="00156DC1">
        <w:rPr>
          <w:rStyle w:val="Appeldenotedefin"/>
        </w:rPr>
        <w:t xml:space="preserve"> dans </w:t>
      </w:r>
      <w:proofErr w:type="spellStart"/>
      <w:r w:rsidRPr="00156DC1">
        <w:rPr>
          <w:rStyle w:val="Appeldenotedefin"/>
        </w:rPr>
        <w:t>chaque</w:t>
      </w:r>
      <w:proofErr w:type="spellEnd"/>
      <w:r w:rsidRPr="00156DC1">
        <w:rPr>
          <w:rStyle w:val="Appeldenotedefin"/>
        </w:rPr>
        <w:t xml:space="preserve"> sprint.</w:t>
      </w:r>
    </w:p>
    <w:p w:rsidR="00106DE4" w:rsidRPr="00156DC1" w:rsidRDefault="00106DE4" w:rsidP="00234DA9">
      <w:pPr>
        <w:pStyle w:val="Bibliographie"/>
        <w:ind w:left="1134"/>
        <w:rPr>
          <w:rStyle w:val="Appeldenotedefin"/>
        </w:rPr>
      </w:pPr>
      <w:r w:rsidRPr="00156DC1">
        <w:rPr>
          <w:rStyle w:val="Appeldenotedefin"/>
          <w:b/>
          <w:bCs/>
        </w:rPr>
        <w:t>User Story</w:t>
      </w:r>
      <w:r w:rsidRPr="00156DC1">
        <w:rPr>
          <w:rStyle w:val="Appeldenotedefin"/>
        </w:rPr>
        <w:t xml:space="preserve"> : description </w:t>
      </w:r>
      <w:proofErr w:type="spellStart"/>
      <w:r w:rsidRPr="00156DC1">
        <w:rPr>
          <w:rStyle w:val="Appeldenotedefin"/>
        </w:rPr>
        <w:t>courte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d'une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demande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fonctionnelle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écrite</w:t>
      </w:r>
      <w:proofErr w:type="spellEnd"/>
      <w:r w:rsidRPr="00156DC1">
        <w:rPr>
          <w:rStyle w:val="Appeldenotedefin"/>
        </w:rPr>
        <w:t xml:space="preserve"> à </w:t>
      </w:r>
      <w:proofErr w:type="spellStart"/>
      <w:r w:rsidRPr="00156DC1">
        <w:rPr>
          <w:rStyle w:val="Appeldenotedefin"/>
        </w:rPr>
        <w:t>partir</w:t>
      </w:r>
      <w:proofErr w:type="spellEnd"/>
      <w:r w:rsidRPr="00156DC1">
        <w:rPr>
          <w:rStyle w:val="Appeldenotedefin"/>
        </w:rPr>
        <w:t xml:space="preserve"> du</w:t>
      </w:r>
      <w:r w:rsidR="00156DC1" w:rsidRPr="00156DC1">
        <w:rPr>
          <w:rStyle w:val="Appeldenotedefin"/>
        </w:rPr>
        <w:t xml:space="preserve"> </w:t>
      </w:r>
      <w:r w:rsidRPr="00156DC1">
        <w:rPr>
          <w:rStyle w:val="Appeldenotedefin"/>
        </w:rPr>
        <w:t xml:space="preserve">point de </w:t>
      </w:r>
      <w:proofErr w:type="spellStart"/>
      <w:r w:rsidRPr="00156DC1">
        <w:rPr>
          <w:rStyle w:val="Appeldenotedefin"/>
        </w:rPr>
        <w:t>vue</w:t>
      </w:r>
      <w:proofErr w:type="spellEnd"/>
      <w:r w:rsidRPr="00156DC1">
        <w:rPr>
          <w:rStyle w:val="Appeldenotedefin"/>
        </w:rPr>
        <w:t xml:space="preserve"> d'un </w:t>
      </w:r>
      <w:proofErr w:type="spellStart"/>
      <w:r w:rsidRPr="00156DC1">
        <w:rPr>
          <w:rStyle w:val="Appeldenotedefin"/>
        </w:rPr>
        <w:t>utilisateur</w:t>
      </w:r>
      <w:proofErr w:type="spellEnd"/>
      <w:r w:rsidRPr="00156DC1">
        <w:rPr>
          <w:rStyle w:val="Appeldenotedefin"/>
        </w:rPr>
        <w:t>.</w:t>
      </w:r>
    </w:p>
    <w:p w:rsidR="00106DE4" w:rsidRPr="00156DC1" w:rsidRDefault="00106DE4" w:rsidP="00234DA9">
      <w:pPr>
        <w:pStyle w:val="Bibliographie"/>
        <w:ind w:left="1134"/>
        <w:rPr>
          <w:rStyle w:val="Appeldenotedefin"/>
        </w:rPr>
      </w:pPr>
      <w:r w:rsidRPr="00156DC1">
        <w:rPr>
          <w:rStyle w:val="Appeldenotedefin"/>
          <w:b/>
          <w:bCs/>
        </w:rPr>
        <w:t>Velocity</w:t>
      </w:r>
      <w:r w:rsidRPr="00156DC1">
        <w:rPr>
          <w:rStyle w:val="Appeldenotedefin"/>
        </w:rPr>
        <w:t xml:space="preserve"> : </w:t>
      </w:r>
      <w:proofErr w:type="spellStart"/>
      <w:r w:rsidRPr="00156DC1">
        <w:rPr>
          <w:rStyle w:val="Appeldenotedefin"/>
        </w:rPr>
        <w:t>mesure</w:t>
      </w:r>
      <w:proofErr w:type="spellEnd"/>
      <w:r w:rsidRPr="00156DC1">
        <w:rPr>
          <w:rStyle w:val="Appeldenotedefin"/>
        </w:rPr>
        <w:t xml:space="preserve"> </w:t>
      </w:r>
      <w:r w:rsidR="00455184" w:rsidRPr="00156DC1">
        <w:rPr>
          <w:rStyle w:val="Appeldenotedefin"/>
        </w:rPr>
        <w:t>l</w:t>
      </w:r>
      <w:r w:rsidRPr="00156DC1">
        <w:rPr>
          <w:rStyle w:val="Appeldenotedefin"/>
        </w:rPr>
        <w:t xml:space="preserve">es </w:t>
      </w:r>
      <w:proofErr w:type="spellStart"/>
      <w:r w:rsidRPr="00156DC1">
        <w:rPr>
          <w:rStyle w:val="Appeldenotedefin"/>
        </w:rPr>
        <w:t>capacités</w:t>
      </w:r>
      <w:proofErr w:type="spellEnd"/>
      <w:r w:rsidRPr="00156DC1">
        <w:rPr>
          <w:rStyle w:val="Appeldenotedefin"/>
        </w:rPr>
        <w:t xml:space="preserve"> de </w:t>
      </w:r>
      <w:proofErr w:type="spellStart"/>
      <w:r w:rsidRPr="00156DC1">
        <w:rPr>
          <w:rStyle w:val="Appeldenotedefin"/>
        </w:rPr>
        <w:t>l'équipe</w:t>
      </w:r>
      <w:proofErr w:type="spellEnd"/>
      <w:r w:rsidRPr="00156DC1">
        <w:rPr>
          <w:rStyle w:val="Appeldenotedefin"/>
        </w:rPr>
        <w:t xml:space="preserve"> de </w:t>
      </w:r>
      <w:proofErr w:type="spellStart"/>
      <w:r w:rsidRPr="00156DC1">
        <w:rPr>
          <w:rStyle w:val="Appeldenotedefin"/>
        </w:rPr>
        <w:t>développement</w:t>
      </w:r>
      <w:proofErr w:type="spellEnd"/>
      <w:r w:rsidRPr="00156DC1">
        <w:rPr>
          <w:rStyle w:val="Appeldenotedefin"/>
        </w:rPr>
        <w:t xml:space="preserve"> pour </w:t>
      </w:r>
      <w:proofErr w:type="spellStart"/>
      <w:r w:rsidRPr="00156DC1">
        <w:rPr>
          <w:rStyle w:val="Appeldenotedefin"/>
        </w:rPr>
        <w:t>réaliser</w:t>
      </w:r>
      <w:proofErr w:type="spellEnd"/>
      <w:r w:rsidRPr="00156DC1">
        <w:rPr>
          <w:rStyle w:val="Appeldenotedefin"/>
        </w:rPr>
        <w:t xml:space="preserve"> un</w:t>
      </w:r>
      <w:r w:rsidR="00156DC1" w:rsidRPr="00156DC1">
        <w:rPr>
          <w:rStyle w:val="Appeldenotedefin"/>
        </w:rPr>
        <w:t xml:space="preserve"> </w:t>
      </w:r>
      <w:r w:rsidRPr="00156DC1">
        <w:rPr>
          <w:rStyle w:val="Appeldenotedefin"/>
        </w:rPr>
        <w:t xml:space="preserve">travail </w:t>
      </w:r>
      <w:proofErr w:type="spellStart"/>
      <w:r w:rsidRPr="00156DC1">
        <w:rPr>
          <w:rStyle w:val="Appeldenotedefin"/>
        </w:rPr>
        <w:t>donné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en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une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période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donnée</w:t>
      </w:r>
      <w:proofErr w:type="spellEnd"/>
      <w:r w:rsidRPr="00156DC1">
        <w:rPr>
          <w:rStyle w:val="Appeldenotedefin"/>
        </w:rPr>
        <w:t xml:space="preserve"> (</w:t>
      </w:r>
      <w:proofErr w:type="spellStart"/>
      <w:r w:rsidRPr="00156DC1">
        <w:rPr>
          <w:rStyle w:val="Appeldenotedefin"/>
        </w:rPr>
        <w:t>usuellement</w:t>
      </w:r>
      <w:proofErr w:type="spellEnd"/>
      <w:r w:rsidRPr="00156DC1">
        <w:rPr>
          <w:rStyle w:val="Appeldenotedefin"/>
        </w:rPr>
        <w:t xml:space="preserve"> un sprint).</w:t>
      </w:r>
    </w:p>
    <w:p w:rsidR="00106DE4" w:rsidRPr="00156DC1" w:rsidRDefault="00106DE4" w:rsidP="00234DA9">
      <w:pPr>
        <w:pStyle w:val="Bibliographie"/>
        <w:ind w:left="1134"/>
        <w:rPr>
          <w:rStyle w:val="Appeldenotedefin"/>
        </w:rPr>
      </w:pPr>
      <w:r w:rsidRPr="00156DC1">
        <w:rPr>
          <w:rStyle w:val="Appeldenotedefin"/>
          <w:b/>
          <w:bCs/>
        </w:rPr>
        <w:t>Definition of Done</w:t>
      </w:r>
      <w:r w:rsidRPr="00156DC1">
        <w:rPr>
          <w:rStyle w:val="Appeldenotedefin"/>
        </w:rPr>
        <w:t xml:space="preserve"> : </w:t>
      </w:r>
      <w:proofErr w:type="spellStart"/>
      <w:r w:rsidRPr="00156DC1">
        <w:rPr>
          <w:rStyle w:val="Appeldenotedefin"/>
        </w:rPr>
        <w:t>liste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claire</w:t>
      </w:r>
      <w:proofErr w:type="spellEnd"/>
      <w:r w:rsidRPr="00156DC1">
        <w:rPr>
          <w:rStyle w:val="Appeldenotedefin"/>
        </w:rPr>
        <w:t xml:space="preserve"> et concise de </w:t>
      </w:r>
      <w:proofErr w:type="spellStart"/>
      <w:r w:rsidRPr="00156DC1">
        <w:rPr>
          <w:rStyle w:val="Appeldenotedefin"/>
        </w:rPr>
        <w:t>toutes</w:t>
      </w:r>
      <w:proofErr w:type="spellEnd"/>
      <w:r w:rsidRPr="00156DC1">
        <w:rPr>
          <w:rStyle w:val="Appeldenotedefin"/>
        </w:rPr>
        <w:t xml:space="preserve"> les </w:t>
      </w:r>
      <w:proofErr w:type="spellStart"/>
      <w:r w:rsidRPr="00156DC1">
        <w:rPr>
          <w:rStyle w:val="Appeldenotedefin"/>
        </w:rPr>
        <w:t>tâches</w:t>
      </w:r>
      <w:proofErr w:type="spellEnd"/>
      <w:r w:rsidRPr="00156DC1">
        <w:rPr>
          <w:rStyle w:val="Appeldenotedefin"/>
        </w:rPr>
        <w:t xml:space="preserve"> à </w:t>
      </w:r>
      <w:proofErr w:type="spellStart"/>
      <w:r w:rsidRPr="00156DC1">
        <w:rPr>
          <w:rStyle w:val="Appeldenotedefin"/>
        </w:rPr>
        <w:t>accomplir</w:t>
      </w:r>
      <w:proofErr w:type="spellEnd"/>
      <w:r w:rsidR="00156DC1" w:rsidRPr="00156DC1">
        <w:rPr>
          <w:rStyle w:val="Appeldenotedefin"/>
        </w:rPr>
        <w:t xml:space="preserve"> </w:t>
      </w:r>
      <w:r w:rsidRPr="00156DC1">
        <w:rPr>
          <w:rStyle w:val="Appeldenotedefin"/>
        </w:rPr>
        <w:t xml:space="preserve">pour que </w:t>
      </w:r>
      <w:proofErr w:type="spellStart"/>
      <w:r w:rsidRPr="00156DC1">
        <w:rPr>
          <w:rStyle w:val="Appeldenotedefin"/>
        </w:rPr>
        <w:t>chaque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fonctionnalité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ou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produit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soit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considérée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terminée</w:t>
      </w:r>
      <w:proofErr w:type="spellEnd"/>
      <w:r w:rsidRPr="00156DC1">
        <w:rPr>
          <w:rStyle w:val="Appeldenotedefin"/>
        </w:rPr>
        <w:t>.</w:t>
      </w:r>
    </w:p>
    <w:p w:rsidR="00166FB2" w:rsidRPr="00156DC1" w:rsidRDefault="00106DE4" w:rsidP="00234DA9">
      <w:pPr>
        <w:pStyle w:val="Bibliographie"/>
        <w:ind w:left="1134"/>
        <w:rPr>
          <w:rStyle w:val="Appeldenotedefin"/>
        </w:rPr>
      </w:pPr>
      <w:r w:rsidRPr="00156DC1">
        <w:rPr>
          <w:rStyle w:val="Appeldenotedefin"/>
          <w:b/>
          <w:bCs/>
        </w:rPr>
        <w:t>Increment</w:t>
      </w:r>
      <w:r w:rsidRPr="00156DC1">
        <w:rPr>
          <w:rStyle w:val="Appeldenotedefin"/>
        </w:rPr>
        <w:t xml:space="preserve"> : ensemble de </w:t>
      </w:r>
      <w:proofErr w:type="spellStart"/>
      <w:r w:rsidRPr="00156DC1">
        <w:rPr>
          <w:rStyle w:val="Appeldenotedefin"/>
        </w:rPr>
        <w:t>fonctionnalités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livré</w:t>
      </w:r>
      <w:proofErr w:type="spellEnd"/>
      <w:r w:rsidRPr="00156DC1">
        <w:rPr>
          <w:rStyle w:val="Appeldenotedefin"/>
        </w:rPr>
        <w:t xml:space="preserve"> au client, qui </w:t>
      </w:r>
      <w:proofErr w:type="spellStart"/>
      <w:r w:rsidRPr="00156DC1">
        <w:rPr>
          <w:rStyle w:val="Appeldenotedefin"/>
        </w:rPr>
        <w:t>peut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être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ajouté</w:t>
      </w:r>
      <w:proofErr w:type="spellEnd"/>
      <w:r w:rsidRPr="00156DC1">
        <w:rPr>
          <w:rStyle w:val="Appeldenotedefin"/>
        </w:rPr>
        <w:t xml:space="preserve"> à</w:t>
      </w:r>
      <w:r w:rsidR="00156DC1">
        <w:t xml:space="preserve"> </w:t>
      </w:r>
      <w:proofErr w:type="spellStart"/>
      <w:r w:rsidRPr="00156DC1">
        <w:rPr>
          <w:rStyle w:val="Appeldenotedefin"/>
        </w:rPr>
        <w:t>l'infrastructure</w:t>
      </w:r>
      <w:proofErr w:type="spellEnd"/>
      <w:r w:rsidRPr="00156DC1">
        <w:rPr>
          <w:rStyle w:val="Appeldenotedefin"/>
        </w:rPr>
        <w:t xml:space="preserve"> </w:t>
      </w:r>
      <w:proofErr w:type="spellStart"/>
      <w:r w:rsidRPr="00156DC1">
        <w:rPr>
          <w:rStyle w:val="Appeldenotedefin"/>
        </w:rPr>
        <w:t>existante</w:t>
      </w:r>
      <w:proofErr w:type="spellEnd"/>
      <w:r w:rsidRPr="00156DC1">
        <w:rPr>
          <w:rStyle w:val="Appeldenotedefin"/>
        </w:rPr>
        <w:t xml:space="preserve"> du </w:t>
      </w:r>
      <w:proofErr w:type="spellStart"/>
      <w:r w:rsidRPr="00156DC1">
        <w:rPr>
          <w:rStyle w:val="Appeldenotedefin"/>
        </w:rPr>
        <w:t>produit</w:t>
      </w:r>
      <w:proofErr w:type="spellEnd"/>
      <w:r w:rsidRPr="00156DC1">
        <w:rPr>
          <w:rStyle w:val="Appeldenotedefin"/>
        </w:rPr>
        <w:t xml:space="preserve"> au </w:t>
      </w:r>
      <w:proofErr w:type="spellStart"/>
      <w:r w:rsidRPr="00156DC1">
        <w:rPr>
          <w:rStyle w:val="Appeldenotedefin"/>
        </w:rPr>
        <w:t>cours</w:t>
      </w:r>
      <w:proofErr w:type="spellEnd"/>
      <w:r w:rsidRPr="00156DC1">
        <w:rPr>
          <w:rStyle w:val="Appeldenotedefin"/>
        </w:rPr>
        <w:t xml:space="preserve"> des sprints.</w:t>
      </w:r>
    </w:p>
    <w:sectPr w:rsidR="00166FB2" w:rsidRPr="00156DC1" w:rsidSect="00EE439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7380A" w:rsidRDefault="0007380A" w:rsidP="00C45E16">
      <w:r>
        <w:separator/>
      </w:r>
    </w:p>
    <w:p w:rsidR="0007380A" w:rsidRDefault="0007380A"/>
  </w:endnote>
  <w:endnote w:type="continuationSeparator" w:id="0">
    <w:p w:rsidR="0007380A" w:rsidRDefault="0007380A" w:rsidP="00C45E16">
      <w:r>
        <w:continuationSeparator/>
      </w:r>
    </w:p>
    <w:p w:rsidR="0007380A" w:rsidRDefault="0007380A"/>
  </w:endnote>
  <w:endnote w:type="continuationNotice" w:id="1">
    <w:p w:rsidR="0007380A" w:rsidRDefault="0007380A"/>
    <w:p w:rsidR="0007380A" w:rsidRDefault="000738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4D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dobe Clean Light">
    <w:altName w:val="Calibri"/>
    <w:panose1 w:val="020B0604020202020204"/>
    <w:charset w:val="00"/>
    <w:family w:val="swiss"/>
    <w:pitch w:val="variable"/>
    <w:sig w:usb0="20000287" w:usb1="00000001" w:usb2="00000000" w:usb3="00000000" w:csb0="0000019F" w:csb1="00000000"/>
  </w:font>
  <w:font w:name="Adobe Clean">
    <w:altName w:val="Calibr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AG Geogrotesque Light">
    <w:altName w:val="Calibri"/>
    <w:panose1 w:val="020B0604020202020204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E3771" w:rsidRDefault="00CE37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E3771" w:rsidRPr="00C45E16" w:rsidRDefault="00CE3771" w:rsidP="00C45E16">
    <w:pPr>
      <w:pBdr>
        <w:top w:val="single" w:sz="8" w:space="24" w:color="AAAAAA"/>
      </w:pBdr>
      <w:tabs>
        <w:tab w:val="center" w:pos="4770"/>
      </w:tabs>
      <w:jc w:val="center"/>
      <w:rPr>
        <w:rFonts w:ascii="Adobe Clean" w:hAnsi="Adobe Clean"/>
        <w:sz w:val="20"/>
        <w:lang w:eastAsia="zh-CN"/>
      </w:rPr>
    </w:pPr>
    <w:r w:rsidRPr="00C45E16">
      <w:rPr>
        <w:rFonts w:ascii="Adobe Clean" w:hAnsi="Adobe Clean"/>
        <w:sz w:val="20"/>
        <w:lang w:eastAsia="zh-CN"/>
      </w:rPr>
      <w:fldChar w:fldCharType="begin"/>
    </w:r>
    <w:r w:rsidRPr="00C45E16">
      <w:rPr>
        <w:rFonts w:ascii="Adobe Clean" w:hAnsi="Adobe Clean"/>
        <w:sz w:val="20"/>
        <w:lang w:eastAsia="zh-CN"/>
      </w:rPr>
      <w:instrText xml:space="preserve"> PAGE   \* MERGEFORMAT </w:instrText>
    </w:r>
    <w:r w:rsidRPr="00C45E16">
      <w:rPr>
        <w:rFonts w:ascii="Adobe Clean" w:hAnsi="Adobe Clean"/>
        <w:sz w:val="20"/>
        <w:lang w:eastAsia="zh-CN"/>
      </w:rPr>
      <w:fldChar w:fldCharType="separate"/>
    </w:r>
    <w:r w:rsidRPr="00EB710E">
      <w:rPr>
        <w:rFonts w:ascii="Adobe Clean" w:hAnsi="Adobe Clean"/>
        <w:noProof/>
        <w:lang w:eastAsia="zh-CN"/>
      </w:rPr>
      <w:t>4</w:t>
    </w:r>
    <w:r w:rsidRPr="00C45E16">
      <w:rPr>
        <w:rFonts w:ascii="Adobe Clean" w:hAnsi="Adobe Clean"/>
        <w:sz w:val="20"/>
        <w:lang w:eastAsia="zh-CN"/>
      </w:rPr>
      <w:fldChar w:fldCharType="end"/>
    </w:r>
  </w:p>
  <w:p w:rsidR="00CE3771" w:rsidRPr="007E6EAD" w:rsidRDefault="00CE3771" w:rsidP="007E6EAD">
    <w:pPr>
      <w:tabs>
        <w:tab w:val="center" w:pos="4320"/>
        <w:tab w:val="right" w:pos="8640"/>
      </w:tabs>
      <w:jc w:val="center"/>
      <w:rPr>
        <w:rFonts w:ascii="AG Geogrotesque Light" w:hAnsi="AG Geogrotesque Light"/>
        <w:b/>
        <w:bCs/>
        <w:color w:val="AAAAAA"/>
        <w:sz w:val="16"/>
        <w:szCs w:val="16"/>
        <w:lang w:eastAsia="zh-CN"/>
      </w:rPr>
    </w:pPr>
    <w:r>
      <w:rPr>
        <w:rFonts w:ascii="AG Geogrotesque Light" w:hAnsi="AG Geogrotesque Light"/>
        <w:color w:val="AAAAAA"/>
        <w:sz w:val="16"/>
        <w:szCs w:val="16"/>
        <w:lang w:eastAsia="zh-TW"/>
      </w:rPr>
      <w:t>CFITECH</w:t>
    </w:r>
  </w:p>
  <w:p w:rsidR="00CE3771" w:rsidRDefault="00CE377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E3771" w:rsidRDefault="00CE377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7380A" w:rsidRDefault="0007380A" w:rsidP="00C45E16">
      <w:r>
        <w:separator/>
      </w:r>
    </w:p>
    <w:p w:rsidR="0007380A" w:rsidRDefault="0007380A"/>
  </w:footnote>
  <w:footnote w:type="continuationSeparator" w:id="0">
    <w:p w:rsidR="0007380A" w:rsidRDefault="0007380A" w:rsidP="00C45E16">
      <w:r>
        <w:continuationSeparator/>
      </w:r>
    </w:p>
    <w:p w:rsidR="0007380A" w:rsidRDefault="0007380A"/>
  </w:footnote>
  <w:footnote w:type="continuationNotice" w:id="1">
    <w:p w:rsidR="0007380A" w:rsidRDefault="0007380A"/>
    <w:p w:rsidR="0007380A" w:rsidRDefault="000738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E3771" w:rsidRDefault="00CE3771">
    <w:pPr>
      <w:pStyle w:val="En-tte"/>
    </w:pPr>
  </w:p>
  <w:p w:rsidR="00CE3771" w:rsidRDefault="00CE377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E3771" w:rsidRPr="00BE5456" w:rsidRDefault="00CE3771" w:rsidP="00C45E16">
    <w:pPr>
      <w:rPr>
        <w:rFonts w:cstheme="minorHAnsi"/>
        <w:b/>
        <w:bCs/>
        <w:color w:val="595959" w:themeColor="text1" w:themeTint="A6"/>
      </w:rPr>
    </w:pPr>
    <w:r>
      <w:rPr>
        <w:rFonts w:cstheme="minorHAnsi"/>
        <w:b/>
        <w:bCs/>
        <w:color w:val="595959" w:themeColor="text1" w:themeTint="A6"/>
      </w:rPr>
      <w:t>Cfitech.be</w:t>
    </w:r>
    <w:r w:rsidRPr="00BE5456">
      <w:rPr>
        <w:rFonts w:cstheme="minorHAnsi"/>
        <w:b/>
        <w:bCs/>
        <w:color w:val="595959" w:themeColor="text1" w:themeTint="A6"/>
      </w:rPr>
      <w:t xml:space="preserve"> </w:t>
    </w:r>
    <w:r w:rsidRPr="00BE5456">
      <w:rPr>
        <w:rFonts w:cstheme="minorHAnsi"/>
        <w:color w:val="595959" w:themeColor="text1" w:themeTint="A6"/>
      </w:rPr>
      <w:t xml:space="preserve">/ </w:t>
    </w:r>
    <w:r>
      <w:rPr>
        <w:rFonts w:cstheme="minorHAnsi"/>
        <w:color w:val="595959" w:themeColor="text1" w:themeTint="A6"/>
      </w:rPr>
      <w:t>SCRUM 2020</w:t>
    </w:r>
  </w:p>
  <w:p w:rsidR="00CE3771" w:rsidRPr="00C45E16" w:rsidRDefault="00CE3771">
    <w:pPr>
      <w:pStyle w:val="En-tte"/>
    </w:pPr>
  </w:p>
  <w:p w:rsidR="00CE3771" w:rsidRDefault="00CE377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E3771" w:rsidRDefault="00CE377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FD8E228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8401DE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850AD8C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DFEC360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BB0EF08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BE1FE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B94F32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0C313E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F6DD8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E082AA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70BD7"/>
    <w:multiLevelType w:val="hybridMultilevel"/>
    <w:tmpl w:val="AC5844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1D15BE6"/>
    <w:multiLevelType w:val="multilevel"/>
    <w:tmpl w:val="C3AAC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2AC270F"/>
    <w:multiLevelType w:val="hybridMultilevel"/>
    <w:tmpl w:val="2A5692B6"/>
    <w:lvl w:ilvl="0" w:tplc="B56456FE">
      <w:numFmt w:val="bullet"/>
      <w:lvlText w:val="●"/>
      <w:lvlJc w:val="left"/>
      <w:pPr>
        <w:ind w:left="1555" w:hanging="72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60"/>
        <w:szCs w:val="60"/>
        <w:lang w:val="fr-FR" w:eastAsia="en-US" w:bidi="ar-SA"/>
      </w:rPr>
    </w:lvl>
    <w:lvl w:ilvl="1" w:tplc="C2C4958C">
      <w:numFmt w:val="bullet"/>
      <w:lvlText w:val="○"/>
      <w:lvlJc w:val="left"/>
      <w:pPr>
        <w:ind w:left="2275" w:hanging="72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60"/>
        <w:szCs w:val="60"/>
        <w:lang w:val="fr-FR" w:eastAsia="en-US" w:bidi="ar-SA"/>
      </w:rPr>
    </w:lvl>
    <w:lvl w:ilvl="2" w:tplc="C86ED09A">
      <w:numFmt w:val="bullet"/>
      <w:lvlText w:val="•"/>
      <w:lvlJc w:val="left"/>
      <w:pPr>
        <w:ind w:left="3620" w:hanging="723"/>
      </w:pPr>
      <w:rPr>
        <w:rFonts w:hint="default"/>
        <w:lang w:val="fr-FR" w:eastAsia="en-US" w:bidi="ar-SA"/>
      </w:rPr>
    </w:lvl>
    <w:lvl w:ilvl="3" w:tplc="49885270">
      <w:numFmt w:val="bullet"/>
      <w:lvlText w:val="•"/>
      <w:lvlJc w:val="left"/>
      <w:pPr>
        <w:ind w:left="4960" w:hanging="723"/>
      </w:pPr>
      <w:rPr>
        <w:rFonts w:hint="default"/>
        <w:lang w:val="fr-FR" w:eastAsia="en-US" w:bidi="ar-SA"/>
      </w:rPr>
    </w:lvl>
    <w:lvl w:ilvl="4" w:tplc="FE36193C">
      <w:numFmt w:val="bullet"/>
      <w:lvlText w:val="•"/>
      <w:lvlJc w:val="left"/>
      <w:pPr>
        <w:ind w:left="6300" w:hanging="723"/>
      </w:pPr>
      <w:rPr>
        <w:rFonts w:hint="default"/>
        <w:lang w:val="fr-FR" w:eastAsia="en-US" w:bidi="ar-SA"/>
      </w:rPr>
    </w:lvl>
    <w:lvl w:ilvl="5" w:tplc="5C56AEDC">
      <w:numFmt w:val="bullet"/>
      <w:lvlText w:val="•"/>
      <w:lvlJc w:val="left"/>
      <w:pPr>
        <w:ind w:left="7640" w:hanging="723"/>
      </w:pPr>
      <w:rPr>
        <w:rFonts w:hint="default"/>
        <w:lang w:val="fr-FR" w:eastAsia="en-US" w:bidi="ar-SA"/>
      </w:rPr>
    </w:lvl>
    <w:lvl w:ilvl="6" w:tplc="A942DE4C">
      <w:numFmt w:val="bullet"/>
      <w:lvlText w:val="•"/>
      <w:lvlJc w:val="left"/>
      <w:pPr>
        <w:ind w:left="8980" w:hanging="723"/>
      </w:pPr>
      <w:rPr>
        <w:rFonts w:hint="default"/>
        <w:lang w:val="fr-FR" w:eastAsia="en-US" w:bidi="ar-SA"/>
      </w:rPr>
    </w:lvl>
    <w:lvl w:ilvl="7" w:tplc="889C6B7A">
      <w:numFmt w:val="bullet"/>
      <w:lvlText w:val="•"/>
      <w:lvlJc w:val="left"/>
      <w:pPr>
        <w:ind w:left="10320" w:hanging="723"/>
      </w:pPr>
      <w:rPr>
        <w:rFonts w:hint="default"/>
        <w:lang w:val="fr-FR" w:eastAsia="en-US" w:bidi="ar-SA"/>
      </w:rPr>
    </w:lvl>
    <w:lvl w:ilvl="8" w:tplc="A2E23EDC">
      <w:numFmt w:val="bullet"/>
      <w:lvlText w:val="•"/>
      <w:lvlJc w:val="left"/>
      <w:pPr>
        <w:ind w:left="11660" w:hanging="723"/>
      </w:pPr>
      <w:rPr>
        <w:rFonts w:hint="default"/>
        <w:lang w:val="fr-FR" w:eastAsia="en-US" w:bidi="ar-SA"/>
      </w:rPr>
    </w:lvl>
  </w:abstractNum>
  <w:abstractNum w:abstractNumId="13" w15:restartNumberingAfterBreak="0">
    <w:nsid w:val="08D86F8C"/>
    <w:multiLevelType w:val="hybridMultilevel"/>
    <w:tmpl w:val="3FF636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9455C48"/>
    <w:multiLevelType w:val="hybridMultilevel"/>
    <w:tmpl w:val="96FA60FC"/>
    <w:lvl w:ilvl="0" w:tplc="040C0001">
      <w:start w:val="1"/>
      <w:numFmt w:val="bullet"/>
      <w:lvlText w:val=""/>
      <w:lvlJc w:val="left"/>
      <w:pPr>
        <w:ind w:left="978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0AED67CB"/>
    <w:multiLevelType w:val="hybridMultilevel"/>
    <w:tmpl w:val="23D4C6EA"/>
    <w:lvl w:ilvl="0" w:tplc="040C0001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0F4E56CA"/>
    <w:multiLevelType w:val="multilevel"/>
    <w:tmpl w:val="D20CCD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  <w:bCs/>
        <w:sz w:val="32"/>
        <w:szCs w:val="32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0FC81959"/>
    <w:multiLevelType w:val="hybridMultilevel"/>
    <w:tmpl w:val="37C8724A"/>
    <w:lvl w:ilvl="0" w:tplc="05B2C33C">
      <w:numFmt w:val="bullet"/>
      <w:lvlText w:val="●"/>
      <w:lvlJc w:val="left"/>
      <w:pPr>
        <w:ind w:left="1555" w:hanging="72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60"/>
        <w:szCs w:val="60"/>
        <w:lang w:val="fr-FR" w:eastAsia="en-US" w:bidi="ar-SA"/>
      </w:rPr>
    </w:lvl>
    <w:lvl w:ilvl="1" w:tplc="569E5656">
      <w:numFmt w:val="bullet"/>
      <w:lvlText w:val="○"/>
      <w:lvlJc w:val="left"/>
      <w:pPr>
        <w:ind w:left="2275" w:hanging="65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48"/>
        <w:szCs w:val="48"/>
        <w:lang w:val="fr-FR" w:eastAsia="en-US" w:bidi="ar-SA"/>
      </w:rPr>
    </w:lvl>
    <w:lvl w:ilvl="2" w:tplc="A75053BC">
      <w:numFmt w:val="bullet"/>
      <w:lvlText w:val="•"/>
      <w:lvlJc w:val="left"/>
      <w:pPr>
        <w:ind w:left="3620" w:hanging="650"/>
      </w:pPr>
      <w:rPr>
        <w:rFonts w:hint="default"/>
        <w:lang w:val="fr-FR" w:eastAsia="en-US" w:bidi="ar-SA"/>
      </w:rPr>
    </w:lvl>
    <w:lvl w:ilvl="3" w:tplc="AA62E0A4">
      <w:numFmt w:val="bullet"/>
      <w:lvlText w:val="•"/>
      <w:lvlJc w:val="left"/>
      <w:pPr>
        <w:ind w:left="4960" w:hanging="650"/>
      </w:pPr>
      <w:rPr>
        <w:rFonts w:hint="default"/>
        <w:lang w:val="fr-FR" w:eastAsia="en-US" w:bidi="ar-SA"/>
      </w:rPr>
    </w:lvl>
    <w:lvl w:ilvl="4" w:tplc="AA8AE278">
      <w:numFmt w:val="bullet"/>
      <w:lvlText w:val="•"/>
      <w:lvlJc w:val="left"/>
      <w:pPr>
        <w:ind w:left="6300" w:hanging="650"/>
      </w:pPr>
      <w:rPr>
        <w:rFonts w:hint="default"/>
        <w:lang w:val="fr-FR" w:eastAsia="en-US" w:bidi="ar-SA"/>
      </w:rPr>
    </w:lvl>
    <w:lvl w:ilvl="5" w:tplc="93E8C638">
      <w:numFmt w:val="bullet"/>
      <w:lvlText w:val="•"/>
      <w:lvlJc w:val="left"/>
      <w:pPr>
        <w:ind w:left="7640" w:hanging="650"/>
      </w:pPr>
      <w:rPr>
        <w:rFonts w:hint="default"/>
        <w:lang w:val="fr-FR" w:eastAsia="en-US" w:bidi="ar-SA"/>
      </w:rPr>
    </w:lvl>
    <w:lvl w:ilvl="6" w:tplc="EF9A8632">
      <w:numFmt w:val="bullet"/>
      <w:lvlText w:val="•"/>
      <w:lvlJc w:val="left"/>
      <w:pPr>
        <w:ind w:left="8980" w:hanging="650"/>
      </w:pPr>
      <w:rPr>
        <w:rFonts w:hint="default"/>
        <w:lang w:val="fr-FR" w:eastAsia="en-US" w:bidi="ar-SA"/>
      </w:rPr>
    </w:lvl>
    <w:lvl w:ilvl="7" w:tplc="C850464C">
      <w:numFmt w:val="bullet"/>
      <w:lvlText w:val="•"/>
      <w:lvlJc w:val="left"/>
      <w:pPr>
        <w:ind w:left="10320" w:hanging="650"/>
      </w:pPr>
      <w:rPr>
        <w:rFonts w:hint="default"/>
        <w:lang w:val="fr-FR" w:eastAsia="en-US" w:bidi="ar-SA"/>
      </w:rPr>
    </w:lvl>
    <w:lvl w:ilvl="8" w:tplc="54941C68">
      <w:numFmt w:val="bullet"/>
      <w:lvlText w:val="•"/>
      <w:lvlJc w:val="left"/>
      <w:pPr>
        <w:ind w:left="11660" w:hanging="650"/>
      </w:pPr>
      <w:rPr>
        <w:rFonts w:hint="default"/>
        <w:lang w:val="fr-FR" w:eastAsia="en-US" w:bidi="ar-SA"/>
      </w:rPr>
    </w:lvl>
  </w:abstractNum>
  <w:abstractNum w:abstractNumId="18" w15:restartNumberingAfterBreak="0">
    <w:nsid w:val="16DF0C29"/>
    <w:multiLevelType w:val="hybridMultilevel"/>
    <w:tmpl w:val="83AE1D46"/>
    <w:lvl w:ilvl="0" w:tplc="040C0001">
      <w:start w:val="1"/>
      <w:numFmt w:val="bullet"/>
      <w:lvlText w:val=""/>
      <w:lvlJc w:val="left"/>
      <w:pPr>
        <w:ind w:left="2432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31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72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4592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53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32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752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74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92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1AF73698"/>
    <w:multiLevelType w:val="hybridMultilevel"/>
    <w:tmpl w:val="8514C030"/>
    <w:lvl w:ilvl="0" w:tplc="95AC8AFC">
      <w:start w:val="1"/>
      <w:numFmt w:val="decimal"/>
      <w:lvlText w:val="%1."/>
      <w:lvlJc w:val="left"/>
      <w:pPr>
        <w:ind w:left="947" w:hanging="3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1FC502B5"/>
    <w:multiLevelType w:val="hybridMultilevel"/>
    <w:tmpl w:val="F5D453A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224E4D3B"/>
    <w:multiLevelType w:val="multilevel"/>
    <w:tmpl w:val="32405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54C1710"/>
    <w:multiLevelType w:val="multilevel"/>
    <w:tmpl w:val="ED241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AD571FC"/>
    <w:multiLevelType w:val="hybridMultilevel"/>
    <w:tmpl w:val="2F121F24"/>
    <w:lvl w:ilvl="0" w:tplc="004820B4">
      <w:numFmt w:val="bullet"/>
      <w:lvlText w:val="●"/>
      <w:lvlJc w:val="left"/>
      <w:pPr>
        <w:ind w:left="1555" w:hanging="723"/>
      </w:pPr>
      <w:rPr>
        <w:rFonts w:ascii="Georgia" w:eastAsia="Georgia" w:hAnsi="Georgia" w:cs="Georgia" w:hint="default"/>
        <w:b w:val="0"/>
        <w:bCs w:val="0"/>
        <w:i w:val="0"/>
        <w:iCs w:val="0"/>
        <w:color w:val="666666"/>
        <w:w w:val="100"/>
        <w:sz w:val="60"/>
        <w:szCs w:val="60"/>
        <w:lang w:val="fr-FR" w:eastAsia="en-US" w:bidi="ar-SA"/>
      </w:rPr>
    </w:lvl>
    <w:lvl w:ilvl="1" w:tplc="1F267892">
      <w:numFmt w:val="bullet"/>
      <w:lvlText w:val="○"/>
      <w:lvlJc w:val="left"/>
      <w:pPr>
        <w:ind w:left="2275" w:hanging="65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48"/>
        <w:szCs w:val="48"/>
        <w:lang w:val="fr-FR" w:eastAsia="en-US" w:bidi="ar-SA"/>
      </w:rPr>
    </w:lvl>
    <w:lvl w:ilvl="2" w:tplc="D938FBAE">
      <w:numFmt w:val="bullet"/>
      <w:lvlText w:val="•"/>
      <w:lvlJc w:val="left"/>
      <w:pPr>
        <w:ind w:left="3620" w:hanging="650"/>
      </w:pPr>
      <w:rPr>
        <w:rFonts w:hint="default"/>
        <w:lang w:val="fr-FR" w:eastAsia="en-US" w:bidi="ar-SA"/>
      </w:rPr>
    </w:lvl>
    <w:lvl w:ilvl="3" w:tplc="C73A8FEA">
      <w:numFmt w:val="bullet"/>
      <w:lvlText w:val="•"/>
      <w:lvlJc w:val="left"/>
      <w:pPr>
        <w:ind w:left="4960" w:hanging="650"/>
      </w:pPr>
      <w:rPr>
        <w:rFonts w:hint="default"/>
        <w:lang w:val="fr-FR" w:eastAsia="en-US" w:bidi="ar-SA"/>
      </w:rPr>
    </w:lvl>
    <w:lvl w:ilvl="4" w:tplc="71C646B4">
      <w:numFmt w:val="bullet"/>
      <w:lvlText w:val="•"/>
      <w:lvlJc w:val="left"/>
      <w:pPr>
        <w:ind w:left="6300" w:hanging="650"/>
      </w:pPr>
      <w:rPr>
        <w:rFonts w:hint="default"/>
        <w:lang w:val="fr-FR" w:eastAsia="en-US" w:bidi="ar-SA"/>
      </w:rPr>
    </w:lvl>
    <w:lvl w:ilvl="5" w:tplc="C79AF878">
      <w:numFmt w:val="bullet"/>
      <w:lvlText w:val="•"/>
      <w:lvlJc w:val="left"/>
      <w:pPr>
        <w:ind w:left="7640" w:hanging="650"/>
      </w:pPr>
      <w:rPr>
        <w:rFonts w:hint="default"/>
        <w:lang w:val="fr-FR" w:eastAsia="en-US" w:bidi="ar-SA"/>
      </w:rPr>
    </w:lvl>
    <w:lvl w:ilvl="6" w:tplc="C73CE080">
      <w:numFmt w:val="bullet"/>
      <w:lvlText w:val="•"/>
      <w:lvlJc w:val="left"/>
      <w:pPr>
        <w:ind w:left="8980" w:hanging="650"/>
      </w:pPr>
      <w:rPr>
        <w:rFonts w:hint="default"/>
        <w:lang w:val="fr-FR" w:eastAsia="en-US" w:bidi="ar-SA"/>
      </w:rPr>
    </w:lvl>
    <w:lvl w:ilvl="7" w:tplc="3984093A">
      <w:numFmt w:val="bullet"/>
      <w:lvlText w:val="•"/>
      <w:lvlJc w:val="left"/>
      <w:pPr>
        <w:ind w:left="10320" w:hanging="650"/>
      </w:pPr>
      <w:rPr>
        <w:rFonts w:hint="default"/>
        <w:lang w:val="fr-FR" w:eastAsia="en-US" w:bidi="ar-SA"/>
      </w:rPr>
    </w:lvl>
    <w:lvl w:ilvl="8" w:tplc="68029A7C">
      <w:numFmt w:val="bullet"/>
      <w:lvlText w:val="•"/>
      <w:lvlJc w:val="left"/>
      <w:pPr>
        <w:ind w:left="11660" w:hanging="650"/>
      </w:pPr>
      <w:rPr>
        <w:rFonts w:hint="default"/>
        <w:lang w:val="fr-FR" w:eastAsia="en-US" w:bidi="ar-SA"/>
      </w:rPr>
    </w:lvl>
  </w:abstractNum>
  <w:abstractNum w:abstractNumId="24" w15:restartNumberingAfterBreak="0">
    <w:nsid w:val="2AD60836"/>
    <w:multiLevelType w:val="multilevel"/>
    <w:tmpl w:val="6A4AF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E3C7C07"/>
    <w:multiLevelType w:val="hybridMultilevel"/>
    <w:tmpl w:val="DAACAD66"/>
    <w:lvl w:ilvl="0" w:tplc="040C0001">
      <w:start w:val="1"/>
      <w:numFmt w:val="bullet"/>
      <w:lvlText w:val=""/>
      <w:lvlJc w:val="left"/>
      <w:pPr>
        <w:ind w:left="166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1A42F67"/>
    <w:multiLevelType w:val="multilevel"/>
    <w:tmpl w:val="8A94D486"/>
    <w:lvl w:ilvl="0">
      <w:start w:val="1"/>
      <w:numFmt w:val="decimal"/>
      <w:lvlText w:val="%1."/>
      <w:lvlJc w:val="left"/>
      <w:pPr>
        <w:ind w:left="722" w:hanging="580"/>
      </w:pPr>
      <w:rPr>
        <w:rFonts w:hint="default"/>
      </w:rPr>
    </w:lvl>
    <w:lvl w:ilvl="1">
      <w:start w:val="1"/>
      <w:numFmt w:val="decimal"/>
      <w:pStyle w:val="Titre2"/>
      <w:isLgl/>
      <w:lvlText w:val="%1.%2"/>
      <w:lvlJc w:val="left"/>
      <w:pPr>
        <w:ind w:left="227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27" w15:restartNumberingAfterBreak="0">
    <w:nsid w:val="3B8F292C"/>
    <w:multiLevelType w:val="multilevel"/>
    <w:tmpl w:val="8BDAD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CF847D2"/>
    <w:multiLevelType w:val="hybridMultilevel"/>
    <w:tmpl w:val="1ADA78BA"/>
    <w:lvl w:ilvl="0" w:tplc="FA40F74E">
      <w:numFmt w:val="bullet"/>
      <w:lvlText w:val="●"/>
      <w:lvlJc w:val="left"/>
      <w:pPr>
        <w:ind w:left="1555" w:hanging="723"/>
      </w:pPr>
      <w:rPr>
        <w:rFonts w:ascii="Georgia" w:eastAsia="Georgia" w:hAnsi="Georgia" w:cs="Georgia" w:hint="default"/>
        <w:b w:val="0"/>
        <w:bCs w:val="0"/>
        <w:i w:val="0"/>
        <w:iCs w:val="0"/>
        <w:color w:val="666666"/>
        <w:w w:val="100"/>
        <w:sz w:val="60"/>
        <w:szCs w:val="60"/>
        <w:lang w:val="fr-FR" w:eastAsia="en-US" w:bidi="ar-SA"/>
      </w:rPr>
    </w:lvl>
    <w:lvl w:ilvl="1" w:tplc="1896AFBE">
      <w:numFmt w:val="bullet"/>
      <w:lvlText w:val="○"/>
      <w:lvlJc w:val="left"/>
      <w:pPr>
        <w:ind w:left="2275" w:hanging="723"/>
      </w:pPr>
      <w:rPr>
        <w:rFonts w:ascii="Times New Roman" w:eastAsia="Times New Roman" w:hAnsi="Times New Roman" w:cs="Times New Roman" w:hint="default"/>
        <w:w w:val="100"/>
        <w:lang w:val="fr-FR" w:eastAsia="en-US" w:bidi="ar-SA"/>
      </w:rPr>
    </w:lvl>
    <w:lvl w:ilvl="2" w:tplc="BD7A968C">
      <w:numFmt w:val="bullet"/>
      <w:lvlText w:val="•"/>
      <w:lvlJc w:val="left"/>
      <w:pPr>
        <w:ind w:left="3620" w:hanging="723"/>
      </w:pPr>
      <w:rPr>
        <w:rFonts w:hint="default"/>
        <w:lang w:val="fr-FR" w:eastAsia="en-US" w:bidi="ar-SA"/>
      </w:rPr>
    </w:lvl>
    <w:lvl w:ilvl="3" w:tplc="0EB23DF4">
      <w:numFmt w:val="bullet"/>
      <w:lvlText w:val="•"/>
      <w:lvlJc w:val="left"/>
      <w:pPr>
        <w:ind w:left="4960" w:hanging="723"/>
      </w:pPr>
      <w:rPr>
        <w:rFonts w:hint="default"/>
        <w:lang w:val="fr-FR" w:eastAsia="en-US" w:bidi="ar-SA"/>
      </w:rPr>
    </w:lvl>
    <w:lvl w:ilvl="4" w:tplc="096E137C">
      <w:numFmt w:val="bullet"/>
      <w:lvlText w:val="•"/>
      <w:lvlJc w:val="left"/>
      <w:pPr>
        <w:ind w:left="6300" w:hanging="723"/>
      </w:pPr>
      <w:rPr>
        <w:rFonts w:hint="default"/>
        <w:lang w:val="fr-FR" w:eastAsia="en-US" w:bidi="ar-SA"/>
      </w:rPr>
    </w:lvl>
    <w:lvl w:ilvl="5" w:tplc="C74EA1E4">
      <w:numFmt w:val="bullet"/>
      <w:lvlText w:val="•"/>
      <w:lvlJc w:val="left"/>
      <w:pPr>
        <w:ind w:left="7640" w:hanging="723"/>
      </w:pPr>
      <w:rPr>
        <w:rFonts w:hint="default"/>
        <w:lang w:val="fr-FR" w:eastAsia="en-US" w:bidi="ar-SA"/>
      </w:rPr>
    </w:lvl>
    <w:lvl w:ilvl="6" w:tplc="3AF8AF0C">
      <w:numFmt w:val="bullet"/>
      <w:lvlText w:val="•"/>
      <w:lvlJc w:val="left"/>
      <w:pPr>
        <w:ind w:left="8980" w:hanging="723"/>
      </w:pPr>
      <w:rPr>
        <w:rFonts w:hint="default"/>
        <w:lang w:val="fr-FR" w:eastAsia="en-US" w:bidi="ar-SA"/>
      </w:rPr>
    </w:lvl>
    <w:lvl w:ilvl="7" w:tplc="F4A2A2EE">
      <w:numFmt w:val="bullet"/>
      <w:lvlText w:val="•"/>
      <w:lvlJc w:val="left"/>
      <w:pPr>
        <w:ind w:left="10320" w:hanging="723"/>
      </w:pPr>
      <w:rPr>
        <w:rFonts w:hint="default"/>
        <w:lang w:val="fr-FR" w:eastAsia="en-US" w:bidi="ar-SA"/>
      </w:rPr>
    </w:lvl>
    <w:lvl w:ilvl="8" w:tplc="199CEC48">
      <w:numFmt w:val="bullet"/>
      <w:lvlText w:val="•"/>
      <w:lvlJc w:val="left"/>
      <w:pPr>
        <w:ind w:left="11660" w:hanging="723"/>
      </w:pPr>
      <w:rPr>
        <w:rFonts w:hint="default"/>
        <w:lang w:val="fr-FR" w:eastAsia="en-US" w:bidi="ar-SA"/>
      </w:rPr>
    </w:lvl>
  </w:abstractNum>
  <w:abstractNum w:abstractNumId="29" w15:restartNumberingAfterBreak="0">
    <w:nsid w:val="40F6565C"/>
    <w:multiLevelType w:val="multilevel"/>
    <w:tmpl w:val="B5EA8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161576C"/>
    <w:multiLevelType w:val="multilevel"/>
    <w:tmpl w:val="D20CCD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  <w:bCs/>
        <w:sz w:val="32"/>
        <w:szCs w:val="32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1" w15:restartNumberingAfterBreak="0">
    <w:nsid w:val="42DC2708"/>
    <w:multiLevelType w:val="hybridMultilevel"/>
    <w:tmpl w:val="366E88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48E125B2"/>
    <w:multiLevelType w:val="hybridMultilevel"/>
    <w:tmpl w:val="DA9E8DD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491B4CAF"/>
    <w:multiLevelType w:val="hybridMultilevel"/>
    <w:tmpl w:val="4B64921A"/>
    <w:lvl w:ilvl="0" w:tplc="35CC3D62">
      <w:start w:val="1"/>
      <w:numFmt w:val="decimal"/>
      <w:lvlText w:val="%1."/>
      <w:lvlJc w:val="left"/>
      <w:pPr>
        <w:ind w:left="940" w:hanging="5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E826DF"/>
    <w:multiLevelType w:val="hybridMultilevel"/>
    <w:tmpl w:val="E74E40D8"/>
    <w:lvl w:ilvl="0" w:tplc="CE621074">
      <w:start w:val="1"/>
      <w:numFmt w:val="bullet"/>
      <w:pStyle w:val="A-BulletedtextLevel2"/>
      <w:lvlText w:val="―"/>
      <w:lvlJc w:val="left"/>
      <w:pPr>
        <w:tabs>
          <w:tab w:val="num" w:pos="1134"/>
        </w:tabs>
        <w:ind w:left="340" w:firstLine="454"/>
      </w:pPr>
      <w:rPr>
        <w:rFonts w:ascii="Trebuchet MS" w:hAnsi="Trebuchet MS" w:hint="default"/>
        <w:b w:val="0"/>
        <w:i w:val="0"/>
        <w:color w:val="AAAAAA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F04EBB"/>
    <w:multiLevelType w:val="hybridMultilevel"/>
    <w:tmpl w:val="4D369382"/>
    <w:lvl w:ilvl="0" w:tplc="040C0001">
      <w:start w:val="1"/>
      <w:numFmt w:val="bullet"/>
      <w:lvlText w:val=""/>
      <w:lvlJc w:val="left"/>
      <w:pPr>
        <w:ind w:left="1712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57FC2C94"/>
    <w:multiLevelType w:val="hybridMultilevel"/>
    <w:tmpl w:val="432675C8"/>
    <w:lvl w:ilvl="0" w:tplc="05A02AA8">
      <w:start w:val="1"/>
      <w:numFmt w:val="decimal"/>
      <w:pStyle w:val="highligth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color w:val="4DADCF" w:themeColor="accent3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3469BD"/>
    <w:multiLevelType w:val="multilevel"/>
    <w:tmpl w:val="633462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-Heading2"/>
      <w:lvlText w:val="%1.%2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  <w:bCs/>
        <w:sz w:val="32"/>
        <w:szCs w:val="32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650A7E63"/>
    <w:multiLevelType w:val="multilevel"/>
    <w:tmpl w:val="BB4248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91469A2"/>
    <w:multiLevelType w:val="multilevel"/>
    <w:tmpl w:val="5EF09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E8C2D75"/>
    <w:multiLevelType w:val="hybridMultilevel"/>
    <w:tmpl w:val="4580A92A"/>
    <w:lvl w:ilvl="0" w:tplc="040C0001">
      <w:start w:val="1"/>
      <w:numFmt w:val="bullet"/>
      <w:lvlText w:val=""/>
      <w:lvlJc w:val="left"/>
      <w:pPr>
        <w:ind w:left="14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FAF511E"/>
    <w:multiLevelType w:val="multilevel"/>
    <w:tmpl w:val="664C0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0497C95"/>
    <w:multiLevelType w:val="multilevel"/>
    <w:tmpl w:val="D20CCD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  <w:bCs/>
        <w:sz w:val="32"/>
        <w:szCs w:val="32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3" w15:restartNumberingAfterBreak="0">
    <w:nsid w:val="72AE566A"/>
    <w:multiLevelType w:val="multilevel"/>
    <w:tmpl w:val="04B871EC"/>
    <w:lvl w:ilvl="0">
      <w:start w:val="1"/>
      <w:numFmt w:val="decimal"/>
      <w:lvlText w:val="%1."/>
      <w:lvlJc w:val="left"/>
      <w:pPr>
        <w:ind w:left="940" w:hanging="5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44" w15:restartNumberingAfterBreak="0">
    <w:nsid w:val="7AD93D03"/>
    <w:multiLevelType w:val="multilevel"/>
    <w:tmpl w:val="D20CCD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  <w:bCs/>
        <w:sz w:val="32"/>
        <w:szCs w:val="32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5" w15:restartNumberingAfterBreak="0">
    <w:nsid w:val="7C494213"/>
    <w:multiLevelType w:val="hybridMultilevel"/>
    <w:tmpl w:val="06D6AE12"/>
    <w:lvl w:ilvl="0" w:tplc="A2BCA3E4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7"/>
  </w:num>
  <w:num w:numId="2">
    <w:abstractNumId w:val="34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41"/>
  </w:num>
  <w:num w:numId="14">
    <w:abstractNumId w:val="24"/>
  </w:num>
  <w:num w:numId="15">
    <w:abstractNumId w:val="42"/>
  </w:num>
  <w:num w:numId="16">
    <w:abstractNumId w:val="39"/>
  </w:num>
  <w:num w:numId="17">
    <w:abstractNumId w:val="14"/>
  </w:num>
  <w:num w:numId="18">
    <w:abstractNumId w:val="11"/>
  </w:num>
  <w:num w:numId="19">
    <w:abstractNumId w:val="10"/>
  </w:num>
  <w:num w:numId="20">
    <w:abstractNumId w:val="44"/>
  </w:num>
  <w:num w:numId="21">
    <w:abstractNumId w:val="30"/>
  </w:num>
  <w:num w:numId="22">
    <w:abstractNumId w:val="20"/>
  </w:num>
  <w:num w:numId="23">
    <w:abstractNumId w:val="38"/>
  </w:num>
  <w:num w:numId="24">
    <w:abstractNumId w:val="29"/>
  </w:num>
  <w:num w:numId="25">
    <w:abstractNumId w:val="27"/>
  </w:num>
  <w:num w:numId="26">
    <w:abstractNumId w:val="16"/>
  </w:num>
  <w:num w:numId="27">
    <w:abstractNumId w:val="19"/>
  </w:num>
  <w:num w:numId="28">
    <w:abstractNumId w:val="26"/>
  </w:num>
  <w:num w:numId="29">
    <w:abstractNumId w:val="17"/>
  </w:num>
  <w:num w:numId="30">
    <w:abstractNumId w:val="33"/>
  </w:num>
  <w:num w:numId="31">
    <w:abstractNumId w:val="25"/>
  </w:num>
  <w:num w:numId="32">
    <w:abstractNumId w:val="23"/>
  </w:num>
  <w:num w:numId="33">
    <w:abstractNumId w:val="35"/>
  </w:num>
  <w:num w:numId="34">
    <w:abstractNumId w:val="43"/>
  </w:num>
  <w:num w:numId="35">
    <w:abstractNumId w:val="40"/>
  </w:num>
  <w:num w:numId="36">
    <w:abstractNumId w:val="18"/>
  </w:num>
  <w:num w:numId="37">
    <w:abstractNumId w:val="32"/>
  </w:num>
  <w:num w:numId="38">
    <w:abstractNumId w:val="13"/>
  </w:num>
  <w:num w:numId="39">
    <w:abstractNumId w:val="45"/>
  </w:num>
  <w:num w:numId="40">
    <w:abstractNumId w:val="15"/>
  </w:num>
  <w:num w:numId="41">
    <w:abstractNumId w:val="28"/>
  </w:num>
  <w:num w:numId="42">
    <w:abstractNumId w:val="12"/>
  </w:num>
  <w:num w:numId="43">
    <w:abstractNumId w:val="31"/>
  </w:num>
  <w:num w:numId="44">
    <w:abstractNumId w:val="22"/>
  </w:num>
  <w:num w:numId="45">
    <w:abstractNumId w:val="21"/>
  </w:num>
  <w:num w:numId="46">
    <w:abstractNumId w:val="36"/>
  </w:num>
  <w:num w:numId="4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displayBackgroundShape/>
  <w:activeWritingStyle w:appName="MSWord" w:lang="nl-NL" w:vendorID="64" w:dllVersion="6" w:nlCheck="1" w:checkStyle="0"/>
  <w:activeWritingStyle w:appName="MSWord" w:lang="en-US" w:vendorID="64" w:dllVersion="6" w:nlCheck="1" w:checkStyle="1"/>
  <w:activeWritingStyle w:appName="MSWord" w:lang="fr-BE" w:vendorID="64" w:dllVersion="6" w:nlCheck="1" w:checkStyle="0"/>
  <w:activeWritingStyle w:appName="MSWord" w:lang="en-GB" w:vendorID="64" w:dllVersion="6" w:nlCheck="1" w:checkStyle="1"/>
  <w:activeWritingStyle w:appName="MSWord" w:lang="nl-BE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fr-CH" w:vendorID="64" w:dllVersion="4096" w:nlCheck="1" w:checkStyle="0"/>
  <w:activeWritingStyle w:appName="MSWord" w:lang="es-ES_tradnl" w:vendorID="64" w:dllVersion="4096" w:nlCheck="1" w:checkStyle="0"/>
  <w:activeWritingStyle w:appName="MSWord" w:lang="de-DE" w:vendorID="64" w:dllVersion="4096" w:nlCheck="1" w:checkStyle="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DE4"/>
    <w:rsid w:val="00000731"/>
    <w:rsid w:val="00000C3C"/>
    <w:rsid w:val="00001053"/>
    <w:rsid w:val="00003182"/>
    <w:rsid w:val="00003A47"/>
    <w:rsid w:val="00006D92"/>
    <w:rsid w:val="00007612"/>
    <w:rsid w:val="0001279B"/>
    <w:rsid w:val="0001319E"/>
    <w:rsid w:val="00013460"/>
    <w:rsid w:val="00014738"/>
    <w:rsid w:val="00014849"/>
    <w:rsid w:val="00015008"/>
    <w:rsid w:val="00015BE8"/>
    <w:rsid w:val="000177CD"/>
    <w:rsid w:val="00017DB0"/>
    <w:rsid w:val="00020479"/>
    <w:rsid w:val="00020632"/>
    <w:rsid w:val="00020D21"/>
    <w:rsid w:val="000214FF"/>
    <w:rsid w:val="00021724"/>
    <w:rsid w:val="00022A88"/>
    <w:rsid w:val="0002442A"/>
    <w:rsid w:val="0002475E"/>
    <w:rsid w:val="00025F68"/>
    <w:rsid w:val="00026906"/>
    <w:rsid w:val="00032639"/>
    <w:rsid w:val="00032FF1"/>
    <w:rsid w:val="00034189"/>
    <w:rsid w:val="000343D4"/>
    <w:rsid w:val="0003506A"/>
    <w:rsid w:val="00042D31"/>
    <w:rsid w:val="000442C9"/>
    <w:rsid w:val="00045152"/>
    <w:rsid w:val="000455BA"/>
    <w:rsid w:val="00046DE7"/>
    <w:rsid w:val="00046EBD"/>
    <w:rsid w:val="0005106D"/>
    <w:rsid w:val="00051954"/>
    <w:rsid w:val="00052BB0"/>
    <w:rsid w:val="00054D0A"/>
    <w:rsid w:val="00055809"/>
    <w:rsid w:val="0005665B"/>
    <w:rsid w:val="0005685E"/>
    <w:rsid w:val="000573D5"/>
    <w:rsid w:val="0006100F"/>
    <w:rsid w:val="00062A8A"/>
    <w:rsid w:val="000631A0"/>
    <w:rsid w:val="00063FD8"/>
    <w:rsid w:val="00064D4D"/>
    <w:rsid w:val="000653CB"/>
    <w:rsid w:val="0006646E"/>
    <w:rsid w:val="00067067"/>
    <w:rsid w:val="000720B3"/>
    <w:rsid w:val="0007380A"/>
    <w:rsid w:val="000759C0"/>
    <w:rsid w:val="00077E32"/>
    <w:rsid w:val="000817A8"/>
    <w:rsid w:val="0008187E"/>
    <w:rsid w:val="00081B15"/>
    <w:rsid w:val="00081DAB"/>
    <w:rsid w:val="0008224D"/>
    <w:rsid w:val="00082CDB"/>
    <w:rsid w:val="00082EA8"/>
    <w:rsid w:val="0008383C"/>
    <w:rsid w:val="00086FF1"/>
    <w:rsid w:val="000870DA"/>
    <w:rsid w:val="00090E3C"/>
    <w:rsid w:val="00091532"/>
    <w:rsid w:val="00092448"/>
    <w:rsid w:val="0009259E"/>
    <w:rsid w:val="00092D1B"/>
    <w:rsid w:val="00093F3E"/>
    <w:rsid w:val="000942F9"/>
    <w:rsid w:val="00094DCD"/>
    <w:rsid w:val="0009533F"/>
    <w:rsid w:val="00095C17"/>
    <w:rsid w:val="00096024"/>
    <w:rsid w:val="00096301"/>
    <w:rsid w:val="0009720B"/>
    <w:rsid w:val="00097E5E"/>
    <w:rsid w:val="00097E5F"/>
    <w:rsid w:val="000A0904"/>
    <w:rsid w:val="000A1273"/>
    <w:rsid w:val="000A23F8"/>
    <w:rsid w:val="000A29CB"/>
    <w:rsid w:val="000A3B01"/>
    <w:rsid w:val="000A7218"/>
    <w:rsid w:val="000A7C95"/>
    <w:rsid w:val="000B035D"/>
    <w:rsid w:val="000B093C"/>
    <w:rsid w:val="000B103E"/>
    <w:rsid w:val="000B1604"/>
    <w:rsid w:val="000B2CD2"/>
    <w:rsid w:val="000B2CDE"/>
    <w:rsid w:val="000B3474"/>
    <w:rsid w:val="000B52CC"/>
    <w:rsid w:val="000B5722"/>
    <w:rsid w:val="000B603F"/>
    <w:rsid w:val="000B7DBD"/>
    <w:rsid w:val="000C0B72"/>
    <w:rsid w:val="000C1028"/>
    <w:rsid w:val="000C5B9A"/>
    <w:rsid w:val="000C7315"/>
    <w:rsid w:val="000C78A7"/>
    <w:rsid w:val="000D096C"/>
    <w:rsid w:val="000D16E9"/>
    <w:rsid w:val="000D1AA2"/>
    <w:rsid w:val="000D1E35"/>
    <w:rsid w:val="000D3F28"/>
    <w:rsid w:val="000D461F"/>
    <w:rsid w:val="000D4FAA"/>
    <w:rsid w:val="000D5038"/>
    <w:rsid w:val="000D522D"/>
    <w:rsid w:val="000D5328"/>
    <w:rsid w:val="000D5F60"/>
    <w:rsid w:val="000D5FB8"/>
    <w:rsid w:val="000E0565"/>
    <w:rsid w:val="000E2FC0"/>
    <w:rsid w:val="000E32C8"/>
    <w:rsid w:val="000E3978"/>
    <w:rsid w:val="000E39E6"/>
    <w:rsid w:val="000E4B25"/>
    <w:rsid w:val="000E56C2"/>
    <w:rsid w:val="000E66AA"/>
    <w:rsid w:val="000F056D"/>
    <w:rsid w:val="000F08F0"/>
    <w:rsid w:val="000F0C15"/>
    <w:rsid w:val="000F0F7B"/>
    <w:rsid w:val="000F1B3D"/>
    <w:rsid w:val="000F42D1"/>
    <w:rsid w:val="000F6775"/>
    <w:rsid w:val="000F7F17"/>
    <w:rsid w:val="001015A0"/>
    <w:rsid w:val="00103FCD"/>
    <w:rsid w:val="001045EF"/>
    <w:rsid w:val="00105196"/>
    <w:rsid w:val="00105F52"/>
    <w:rsid w:val="00106873"/>
    <w:rsid w:val="00106DE4"/>
    <w:rsid w:val="001071F6"/>
    <w:rsid w:val="001117C7"/>
    <w:rsid w:val="0011188A"/>
    <w:rsid w:val="0011205B"/>
    <w:rsid w:val="001122D5"/>
    <w:rsid w:val="00112417"/>
    <w:rsid w:val="00112E40"/>
    <w:rsid w:val="00112E8C"/>
    <w:rsid w:val="001142AB"/>
    <w:rsid w:val="00114B0B"/>
    <w:rsid w:val="001158FF"/>
    <w:rsid w:val="00117383"/>
    <w:rsid w:val="00117A82"/>
    <w:rsid w:val="0012152D"/>
    <w:rsid w:val="001218B8"/>
    <w:rsid w:val="0012235B"/>
    <w:rsid w:val="001229C2"/>
    <w:rsid w:val="00123C64"/>
    <w:rsid w:val="00124E46"/>
    <w:rsid w:val="00125AA3"/>
    <w:rsid w:val="0012624D"/>
    <w:rsid w:val="00126270"/>
    <w:rsid w:val="001272C9"/>
    <w:rsid w:val="00127301"/>
    <w:rsid w:val="00127481"/>
    <w:rsid w:val="00127BC5"/>
    <w:rsid w:val="0013042A"/>
    <w:rsid w:val="00130CE6"/>
    <w:rsid w:val="00131231"/>
    <w:rsid w:val="001327E4"/>
    <w:rsid w:val="001336CD"/>
    <w:rsid w:val="0013385E"/>
    <w:rsid w:val="00133CC5"/>
    <w:rsid w:val="0014188F"/>
    <w:rsid w:val="001429A4"/>
    <w:rsid w:val="00143BDF"/>
    <w:rsid w:val="001447EE"/>
    <w:rsid w:val="0014517F"/>
    <w:rsid w:val="001470A5"/>
    <w:rsid w:val="00151FB5"/>
    <w:rsid w:val="00153CF2"/>
    <w:rsid w:val="001546F8"/>
    <w:rsid w:val="00154726"/>
    <w:rsid w:val="00154DF8"/>
    <w:rsid w:val="00154F50"/>
    <w:rsid w:val="00156DC1"/>
    <w:rsid w:val="00160169"/>
    <w:rsid w:val="00161335"/>
    <w:rsid w:val="00161863"/>
    <w:rsid w:val="00163320"/>
    <w:rsid w:val="00164586"/>
    <w:rsid w:val="001645CE"/>
    <w:rsid w:val="00164BE0"/>
    <w:rsid w:val="00164C67"/>
    <w:rsid w:val="00165075"/>
    <w:rsid w:val="00166FB2"/>
    <w:rsid w:val="00167106"/>
    <w:rsid w:val="0016749B"/>
    <w:rsid w:val="00167930"/>
    <w:rsid w:val="00172A34"/>
    <w:rsid w:val="00172D6A"/>
    <w:rsid w:val="0017370A"/>
    <w:rsid w:val="00173A83"/>
    <w:rsid w:val="001742E7"/>
    <w:rsid w:val="00174547"/>
    <w:rsid w:val="0017489C"/>
    <w:rsid w:val="00175348"/>
    <w:rsid w:val="00175BBE"/>
    <w:rsid w:val="001762A1"/>
    <w:rsid w:val="0017676A"/>
    <w:rsid w:val="001778C5"/>
    <w:rsid w:val="00177A42"/>
    <w:rsid w:val="0018028A"/>
    <w:rsid w:val="0018162E"/>
    <w:rsid w:val="00184351"/>
    <w:rsid w:val="001844D1"/>
    <w:rsid w:val="00185624"/>
    <w:rsid w:val="00185832"/>
    <w:rsid w:val="00185D05"/>
    <w:rsid w:val="00186174"/>
    <w:rsid w:val="00187834"/>
    <w:rsid w:val="00190199"/>
    <w:rsid w:val="00190BE5"/>
    <w:rsid w:val="0019104A"/>
    <w:rsid w:val="00191326"/>
    <w:rsid w:val="00192C8C"/>
    <w:rsid w:val="001933DC"/>
    <w:rsid w:val="00193609"/>
    <w:rsid w:val="00194918"/>
    <w:rsid w:val="00195B78"/>
    <w:rsid w:val="0019605A"/>
    <w:rsid w:val="00196D55"/>
    <w:rsid w:val="00197579"/>
    <w:rsid w:val="001A04F7"/>
    <w:rsid w:val="001A0597"/>
    <w:rsid w:val="001A280E"/>
    <w:rsid w:val="001A456D"/>
    <w:rsid w:val="001A4C38"/>
    <w:rsid w:val="001A7073"/>
    <w:rsid w:val="001A72DB"/>
    <w:rsid w:val="001A78F0"/>
    <w:rsid w:val="001B17C9"/>
    <w:rsid w:val="001B2F58"/>
    <w:rsid w:val="001B3D22"/>
    <w:rsid w:val="001B5335"/>
    <w:rsid w:val="001B5917"/>
    <w:rsid w:val="001B6851"/>
    <w:rsid w:val="001B6F65"/>
    <w:rsid w:val="001B7C88"/>
    <w:rsid w:val="001C1B34"/>
    <w:rsid w:val="001C30CE"/>
    <w:rsid w:val="001C33C9"/>
    <w:rsid w:val="001C36AC"/>
    <w:rsid w:val="001C39EE"/>
    <w:rsid w:val="001C457E"/>
    <w:rsid w:val="001C6854"/>
    <w:rsid w:val="001C7CCA"/>
    <w:rsid w:val="001D0449"/>
    <w:rsid w:val="001D046F"/>
    <w:rsid w:val="001D0EE4"/>
    <w:rsid w:val="001D2868"/>
    <w:rsid w:val="001D2A7C"/>
    <w:rsid w:val="001D2CAC"/>
    <w:rsid w:val="001D3CD4"/>
    <w:rsid w:val="001D78D6"/>
    <w:rsid w:val="001E03D9"/>
    <w:rsid w:val="001E0656"/>
    <w:rsid w:val="001E08A5"/>
    <w:rsid w:val="001E0D01"/>
    <w:rsid w:val="001E1650"/>
    <w:rsid w:val="001E1CFF"/>
    <w:rsid w:val="001E1D8F"/>
    <w:rsid w:val="001E3D86"/>
    <w:rsid w:val="001E46F9"/>
    <w:rsid w:val="001E4AEB"/>
    <w:rsid w:val="001E667E"/>
    <w:rsid w:val="001E6D16"/>
    <w:rsid w:val="001E7757"/>
    <w:rsid w:val="001F05F3"/>
    <w:rsid w:val="001F09AF"/>
    <w:rsid w:val="001F0EF9"/>
    <w:rsid w:val="001F0F57"/>
    <w:rsid w:val="001F13E5"/>
    <w:rsid w:val="001F1A2A"/>
    <w:rsid w:val="001F248A"/>
    <w:rsid w:val="001F439C"/>
    <w:rsid w:val="001F5A94"/>
    <w:rsid w:val="001F60CB"/>
    <w:rsid w:val="001F6B2F"/>
    <w:rsid w:val="001F7689"/>
    <w:rsid w:val="001F7762"/>
    <w:rsid w:val="002023BF"/>
    <w:rsid w:val="002024F4"/>
    <w:rsid w:val="0020264C"/>
    <w:rsid w:val="0020350C"/>
    <w:rsid w:val="00204B88"/>
    <w:rsid w:val="002058D0"/>
    <w:rsid w:val="00206624"/>
    <w:rsid w:val="00206654"/>
    <w:rsid w:val="00206D47"/>
    <w:rsid w:val="00210A31"/>
    <w:rsid w:val="00210F39"/>
    <w:rsid w:val="00211069"/>
    <w:rsid w:val="0021114C"/>
    <w:rsid w:val="00211B3F"/>
    <w:rsid w:val="0021294E"/>
    <w:rsid w:val="0021440F"/>
    <w:rsid w:val="00214A17"/>
    <w:rsid w:val="00214F0F"/>
    <w:rsid w:val="002161FD"/>
    <w:rsid w:val="00216BCD"/>
    <w:rsid w:val="0021723F"/>
    <w:rsid w:val="0021788F"/>
    <w:rsid w:val="00217986"/>
    <w:rsid w:val="00217DD3"/>
    <w:rsid w:val="002208F3"/>
    <w:rsid w:val="00221129"/>
    <w:rsid w:val="002212D7"/>
    <w:rsid w:val="00221B38"/>
    <w:rsid w:val="00221B40"/>
    <w:rsid w:val="00221C26"/>
    <w:rsid w:val="00223C1B"/>
    <w:rsid w:val="00224278"/>
    <w:rsid w:val="00224EEB"/>
    <w:rsid w:val="0022740B"/>
    <w:rsid w:val="00227636"/>
    <w:rsid w:val="0023097A"/>
    <w:rsid w:val="002314A4"/>
    <w:rsid w:val="00231BD0"/>
    <w:rsid w:val="002327DB"/>
    <w:rsid w:val="00232802"/>
    <w:rsid w:val="00233E8F"/>
    <w:rsid w:val="002341FD"/>
    <w:rsid w:val="00234DA9"/>
    <w:rsid w:val="00234DE5"/>
    <w:rsid w:val="002352B8"/>
    <w:rsid w:val="00235B04"/>
    <w:rsid w:val="002372C7"/>
    <w:rsid w:val="002428B0"/>
    <w:rsid w:val="00245EC7"/>
    <w:rsid w:val="0024634F"/>
    <w:rsid w:val="00247A1A"/>
    <w:rsid w:val="00250290"/>
    <w:rsid w:val="002502E2"/>
    <w:rsid w:val="00250617"/>
    <w:rsid w:val="002507CC"/>
    <w:rsid w:val="0025152B"/>
    <w:rsid w:val="00252817"/>
    <w:rsid w:val="0025366A"/>
    <w:rsid w:val="00254557"/>
    <w:rsid w:val="00254CA6"/>
    <w:rsid w:val="00254ED3"/>
    <w:rsid w:val="00255AD1"/>
    <w:rsid w:val="00255D77"/>
    <w:rsid w:val="00255E1F"/>
    <w:rsid w:val="00255ED6"/>
    <w:rsid w:val="00256052"/>
    <w:rsid w:val="002564CE"/>
    <w:rsid w:val="00260703"/>
    <w:rsid w:val="002609A8"/>
    <w:rsid w:val="002623C2"/>
    <w:rsid w:val="002626EC"/>
    <w:rsid w:val="00262735"/>
    <w:rsid w:val="00262C1E"/>
    <w:rsid w:val="00265137"/>
    <w:rsid w:val="00266A34"/>
    <w:rsid w:val="00267E95"/>
    <w:rsid w:val="00267F8B"/>
    <w:rsid w:val="002705D8"/>
    <w:rsid w:val="00271D1A"/>
    <w:rsid w:val="00271ED1"/>
    <w:rsid w:val="00273055"/>
    <w:rsid w:val="002734CD"/>
    <w:rsid w:val="00274A68"/>
    <w:rsid w:val="00275151"/>
    <w:rsid w:val="0027548E"/>
    <w:rsid w:val="00275BA3"/>
    <w:rsid w:val="00275D8E"/>
    <w:rsid w:val="00276031"/>
    <w:rsid w:val="002765CF"/>
    <w:rsid w:val="002832C4"/>
    <w:rsid w:val="00283731"/>
    <w:rsid w:val="00286259"/>
    <w:rsid w:val="002862D9"/>
    <w:rsid w:val="00286533"/>
    <w:rsid w:val="0028729F"/>
    <w:rsid w:val="00290C68"/>
    <w:rsid w:val="00290E38"/>
    <w:rsid w:val="002919A8"/>
    <w:rsid w:val="00291BD5"/>
    <w:rsid w:val="00291DF9"/>
    <w:rsid w:val="00292031"/>
    <w:rsid w:val="002924BD"/>
    <w:rsid w:val="0029320E"/>
    <w:rsid w:val="002947C7"/>
    <w:rsid w:val="002953DF"/>
    <w:rsid w:val="00295652"/>
    <w:rsid w:val="00296D12"/>
    <w:rsid w:val="002972DC"/>
    <w:rsid w:val="002A0268"/>
    <w:rsid w:val="002A059D"/>
    <w:rsid w:val="002A0904"/>
    <w:rsid w:val="002A103E"/>
    <w:rsid w:val="002A1CBB"/>
    <w:rsid w:val="002A3C54"/>
    <w:rsid w:val="002A45DD"/>
    <w:rsid w:val="002A4F42"/>
    <w:rsid w:val="002A4F63"/>
    <w:rsid w:val="002A5F1B"/>
    <w:rsid w:val="002A7B2F"/>
    <w:rsid w:val="002B08DB"/>
    <w:rsid w:val="002B1FF2"/>
    <w:rsid w:val="002B26F1"/>
    <w:rsid w:val="002B39E7"/>
    <w:rsid w:val="002B4498"/>
    <w:rsid w:val="002B4A02"/>
    <w:rsid w:val="002B4A11"/>
    <w:rsid w:val="002B4E7B"/>
    <w:rsid w:val="002B59BC"/>
    <w:rsid w:val="002B5A04"/>
    <w:rsid w:val="002B6094"/>
    <w:rsid w:val="002B78EA"/>
    <w:rsid w:val="002B7C5B"/>
    <w:rsid w:val="002C0131"/>
    <w:rsid w:val="002C0C78"/>
    <w:rsid w:val="002C1115"/>
    <w:rsid w:val="002C2428"/>
    <w:rsid w:val="002C2719"/>
    <w:rsid w:val="002C30A5"/>
    <w:rsid w:val="002C44BA"/>
    <w:rsid w:val="002C5621"/>
    <w:rsid w:val="002D07DF"/>
    <w:rsid w:val="002D1608"/>
    <w:rsid w:val="002D19FE"/>
    <w:rsid w:val="002D23EF"/>
    <w:rsid w:val="002D4320"/>
    <w:rsid w:val="002D5158"/>
    <w:rsid w:val="002D52FB"/>
    <w:rsid w:val="002D5432"/>
    <w:rsid w:val="002D7413"/>
    <w:rsid w:val="002D7759"/>
    <w:rsid w:val="002E0126"/>
    <w:rsid w:val="002E1B2C"/>
    <w:rsid w:val="002E2921"/>
    <w:rsid w:val="002E2E01"/>
    <w:rsid w:val="002E3464"/>
    <w:rsid w:val="002E4002"/>
    <w:rsid w:val="002E4746"/>
    <w:rsid w:val="002E5F11"/>
    <w:rsid w:val="002E612E"/>
    <w:rsid w:val="002E69D7"/>
    <w:rsid w:val="002F23B1"/>
    <w:rsid w:val="002F47B2"/>
    <w:rsid w:val="002F4E90"/>
    <w:rsid w:val="002F5D4D"/>
    <w:rsid w:val="002F6472"/>
    <w:rsid w:val="002F68FC"/>
    <w:rsid w:val="002F715B"/>
    <w:rsid w:val="002F7227"/>
    <w:rsid w:val="002F7333"/>
    <w:rsid w:val="002F74BE"/>
    <w:rsid w:val="002F782C"/>
    <w:rsid w:val="002F7FB7"/>
    <w:rsid w:val="00300962"/>
    <w:rsid w:val="003016B5"/>
    <w:rsid w:val="00301A9C"/>
    <w:rsid w:val="00302D2E"/>
    <w:rsid w:val="00303C1B"/>
    <w:rsid w:val="00305345"/>
    <w:rsid w:val="0030685A"/>
    <w:rsid w:val="00306FBC"/>
    <w:rsid w:val="00307817"/>
    <w:rsid w:val="00310146"/>
    <w:rsid w:val="0031074A"/>
    <w:rsid w:val="00310A93"/>
    <w:rsid w:val="00311400"/>
    <w:rsid w:val="00313DC9"/>
    <w:rsid w:val="003140A6"/>
    <w:rsid w:val="0031455D"/>
    <w:rsid w:val="00314D46"/>
    <w:rsid w:val="00316123"/>
    <w:rsid w:val="00316F06"/>
    <w:rsid w:val="00317409"/>
    <w:rsid w:val="0031799D"/>
    <w:rsid w:val="003179B6"/>
    <w:rsid w:val="003215D3"/>
    <w:rsid w:val="003236B2"/>
    <w:rsid w:val="003244D3"/>
    <w:rsid w:val="0032454D"/>
    <w:rsid w:val="00324E61"/>
    <w:rsid w:val="003254E9"/>
    <w:rsid w:val="00326257"/>
    <w:rsid w:val="003319BA"/>
    <w:rsid w:val="0033235F"/>
    <w:rsid w:val="00336073"/>
    <w:rsid w:val="0034126A"/>
    <w:rsid w:val="003413B8"/>
    <w:rsid w:val="00341C38"/>
    <w:rsid w:val="00342BAB"/>
    <w:rsid w:val="0034336F"/>
    <w:rsid w:val="00345EF2"/>
    <w:rsid w:val="003460DB"/>
    <w:rsid w:val="00346788"/>
    <w:rsid w:val="00346EC1"/>
    <w:rsid w:val="003471B8"/>
    <w:rsid w:val="00347535"/>
    <w:rsid w:val="00350AD5"/>
    <w:rsid w:val="00351B25"/>
    <w:rsid w:val="0035474D"/>
    <w:rsid w:val="00354AC5"/>
    <w:rsid w:val="0035649B"/>
    <w:rsid w:val="00356B9E"/>
    <w:rsid w:val="00357B97"/>
    <w:rsid w:val="00357F9F"/>
    <w:rsid w:val="00361C16"/>
    <w:rsid w:val="003627DE"/>
    <w:rsid w:val="00363E90"/>
    <w:rsid w:val="003654FC"/>
    <w:rsid w:val="00365654"/>
    <w:rsid w:val="00365DD0"/>
    <w:rsid w:val="00366CCE"/>
    <w:rsid w:val="003701A7"/>
    <w:rsid w:val="00370C73"/>
    <w:rsid w:val="003714D1"/>
    <w:rsid w:val="00372A6E"/>
    <w:rsid w:val="003740DD"/>
    <w:rsid w:val="00374DDF"/>
    <w:rsid w:val="00375553"/>
    <w:rsid w:val="00376B39"/>
    <w:rsid w:val="00376EC2"/>
    <w:rsid w:val="0037781D"/>
    <w:rsid w:val="00380A2D"/>
    <w:rsid w:val="003816E4"/>
    <w:rsid w:val="003828A4"/>
    <w:rsid w:val="0038380A"/>
    <w:rsid w:val="003847D9"/>
    <w:rsid w:val="00384AC7"/>
    <w:rsid w:val="00384D19"/>
    <w:rsid w:val="0038572D"/>
    <w:rsid w:val="00386CF4"/>
    <w:rsid w:val="003870E6"/>
    <w:rsid w:val="00387176"/>
    <w:rsid w:val="003874A1"/>
    <w:rsid w:val="00387666"/>
    <w:rsid w:val="0039004C"/>
    <w:rsid w:val="003903AC"/>
    <w:rsid w:val="00390D1A"/>
    <w:rsid w:val="0039199C"/>
    <w:rsid w:val="00391C0E"/>
    <w:rsid w:val="0039349E"/>
    <w:rsid w:val="003938D7"/>
    <w:rsid w:val="003939E8"/>
    <w:rsid w:val="00394CF3"/>
    <w:rsid w:val="003953F3"/>
    <w:rsid w:val="00396273"/>
    <w:rsid w:val="00396D35"/>
    <w:rsid w:val="00396E37"/>
    <w:rsid w:val="00397B77"/>
    <w:rsid w:val="003A0017"/>
    <w:rsid w:val="003A07FD"/>
    <w:rsid w:val="003A2694"/>
    <w:rsid w:val="003A31E7"/>
    <w:rsid w:val="003A36A4"/>
    <w:rsid w:val="003A5F7C"/>
    <w:rsid w:val="003A7241"/>
    <w:rsid w:val="003A760B"/>
    <w:rsid w:val="003A7B98"/>
    <w:rsid w:val="003B2789"/>
    <w:rsid w:val="003B2FAB"/>
    <w:rsid w:val="003B49C1"/>
    <w:rsid w:val="003B4AD8"/>
    <w:rsid w:val="003B5489"/>
    <w:rsid w:val="003B5D11"/>
    <w:rsid w:val="003C0CF0"/>
    <w:rsid w:val="003C10F1"/>
    <w:rsid w:val="003C15A6"/>
    <w:rsid w:val="003C1D16"/>
    <w:rsid w:val="003C2F4B"/>
    <w:rsid w:val="003C333D"/>
    <w:rsid w:val="003C33B6"/>
    <w:rsid w:val="003C35B8"/>
    <w:rsid w:val="003C3A04"/>
    <w:rsid w:val="003C48ED"/>
    <w:rsid w:val="003C4F26"/>
    <w:rsid w:val="003C5A1F"/>
    <w:rsid w:val="003C6260"/>
    <w:rsid w:val="003C7790"/>
    <w:rsid w:val="003D0115"/>
    <w:rsid w:val="003D029E"/>
    <w:rsid w:val="003D0423"/>
    <w:rsid w:val="003D05AE"/>
    <w:rsid w:val="003D0B10"/>
    <w:rsid w:val="003D0FBD"/>
    <w:rsid w:val="003D122A"/>
    <w:rsid w:val="003D1B78"/>
    <w:rsid w:val="003D22BF"/>
    <w:rsid w:val="003D230B"/>
    <w:rsid w:val="003D3C71"/>
    <w:rsid w:val="003D4691"/>
    <w:rsid w:val="003D531C"/>
    <w:rsid w:val="003D57B9"/>
    <w:rsid w:val="003D5900"/>
    <w:rsid w:val="003D5B52"/>
    <w:rsid w:val="003D6FD1"/>
    <w:rsid w:val="003E00EF"/>
    <w:rsid w:val="003E2394"/>
    <w:rsid w:val="003E2761"/>
    <w:rsid w:val="003E3938"/>
    <w:rsid w:val="003E62CB"/>
    <w:rsid w:val="003E6630"/>
    <w:rsid w:val="003E6EEC"/>
    <w:rsid w:val="003E74FA"/>
    <w:rsid w:val="003F0087"/>
    <w:rsid w:val="003F0CD6"/>
    <w:rsid w:val="003F2560"/>
    <w:rsid w:val="003F3566"/>
    <w:rsid w:val="003F38C3"/>
    <w:rsid w:val="003F486D"/>
    <w:rsid w:val="003F4C29"/>
    <w:rsid w:val="003F6609"/>
    <w:rsid w:val="003F66D8"/>
    <w:rsid w:val="003F7269"/>
    <w:rsid w:val="003F777F"/>
    <w:rsid w:val="004002FA"/>
    <w:rsid w:val="00400849"/>
    <w:rsid w:val="004008B6"/>
    <w:rsid w:val="00400DA4"/>
    <w:rsid w:val="004012F2"/>
    <w:rsid w:val="00401C4E"/>
    <w:rsid w:val="0040228C"/>
    <w:rsid w:val="004026B1"/>
    <w:rsid w:val="00402940"/>
    <w:rsid w:val="00402A8E"/>
    <w:rsid w:val="00403BE6"/>
    <w:rsid w:val="00404A6F"/>
    <w:rsid w:val="00405160"/>
    <w:rsid w:val="0040594E"/>
    <w:rsid w:val="00406681"/>
    <w:rsid w:val="00411398"/>
    <w:rsid w:val="0041139D"/>
    <w:rsid w:val="004115CB"/>
    <w:rsid w:val="00412DEF"/>
    <w:rsid w:val="00414356"/>
    <w:rsid w:val="00415E74"/>
    <w:rsid w:val="004162A8"/>
    <w:rsid w:val="00420123"/>
    <w:rsid w:val="00421B93"/>
    <w:rsid w:val="00422A66"/>
    <w:rsid w:val="00424C08"/>
    <w:rsid w:val="00426F7C"/>
    <w:rsid w:val="00427F87"/>
    <w:rsid w:val="00432DF4"/>
    <w:rsid w:val="00432E06"/>
    <w:rsid w:val="00433591"/>
    <w:rsid w:val="00434077"/>
    <w:rsid w:val="00434493"/>
    <w:rsid w:val="00434E7E"/>
    <w:rsid w:val="00435091"/>
    <w:rsid w:val="004416B7"/>
    <w:rsid w:val="00443653"/>
    <w:rsid w:val="00443E8B"/>
    <w:rsid w:val="00443EB2"/>
    <w:rsid w:val="00445C06"/>
    <w:rsid w:val="0044644C"/>
    <w:rsid w:val="004466CB"/>
    <w:rsid w:val="004469E3"/>
    <w:rsid w:val="00446CA0"/>
    <w:rsid w:val="00446D80"/>
    <w:rsid w:val="00447BEC"/>
    <w:rsid w:val="00452670"/>
    <w:rsid w:val="004546F3"/>
    <w:rsid w:val="00454778"/>
    <w:rsid w:val="00454CAE"/>
    <w:rsid w:val="00455184"/>
    <w:rsid w:val="004559D3"/>
    <w:rsid w:val="00456050"/>
    <w:rsid w:val="00456963"/>
    <w:rsid w:val="0045742D"/>
    <w:rsid w:val="00457E29"/>
    <w:rsid w:val="00461213"/>
    <w:rsid w:val="00462C6B"/>
    <w:rsid w:val="00462FE8"/>
    <w:rsid w:val="00463272"/>
    <w:rsid w:val="0046377A"/>
    <w:rsid w:val="004656EE"/>
    <w:rsid w:val="00465938"/>
    <w:rsid w:val="004672AD"/>
    <w:rsid w:val="004676AD"/>
    <w:rsid w:val="00470859"/>
    <w:rsid w:val="0047118C"/>
    <w:rsid w:val="00472BA3"/>
    <w:rsid w:val="004741EA"/>
    <w:rsid w:val="00474A4D"/>
    <w:rsid w:val="00476808"/>
    <w:rsid w:val="0047709B"/>
    <w:rsid w:val="0047787D"/>
    <w:rsid w:val="00477903"/>
    <w:rsid w:val="00482BAD"/>
    <w:rsid w:val="0048369E"/>
    <w:rsid w:val="004840EF"/>
    <w:rsid w:val="00484537"/>
    <w:rsid w:val="00486999"/>
    <w:rsid w:val="00486C51"/>
    <w:rsid w:val="00486D0A"/>
    <w:rsid w:val="00486F48"/>
    <w:rsid w:val="00487898"/>
    <w:rsid w:val="00487FF8"/>
    <w:rsid w:val="004902A5"/>
    <w:rsid w:val="00490913"/>
    <w:rsid w:val="0049170D"/>
    <w:rsid w:val="00491E6D"/>
    <w:rsid w:val="00492229"/>
    <w:rsid w:val="00492C22"/>
    <w:rsid w:val="0049496F"/>
    <w:rsid w:val="00495684"/>
    <w:rsid w:val="004958A4"/>
    <w:rsid w:val="00495F34"/>
    <w:rsid w:val="0049670E"/>
    <w:rsid w:val="004977E1"/>
    <w:rsid w:val="004A0E21"/>
    <w:rsid w:val="004A16B2"/>
    <w:rsid w:val="004A17B1"/>
    <w:rsid w:val="004A1A09"/>
    <w:rsid w:val="004A462C"/>
    <w:rsid w:val="004A4B2B"/>
    <w:rsid w:val="004A5826"/>
    <w:rsid w:val="004A5F75"/>
    <w:rsid w:val="004A60B4"/>
    <w:rsid w:val="004A67C6"/>
    <w:rsid w:val="004B04E8"/>
    <w:rsid w:val="004B2F96"/>
    <w:rsid w:val="004B4087"/>
    <w:rsid w:val="004B490B"/>
    <w:rsid w:val="004B4E5F"/>
    <w:rsid w:val="004B6836"/>
    <w:rsid w:val="004B6F2A"/>
    <w:rsid w:val="004B7B2F"/>
    <w:rsid w:val="004C119B"/>
    <w:rsid w:val="004C182C"/>
    <w:rsid w:val="004C1FF5"/>
    <w:rsid w:val="004C2320"/>
    <w:rsid w:val="004C26A7"/>
    <w:rsid w:val="004C55E6"/>
    <w:rsid w:val="004C6176"/>
    <w:rsid w:val="004C64A1"/>
    <w:rsid w:val="004C64DA"/>
    <w:rsid w:val="004D1FE8"/>
    <w:rsid w:val="004D3811"/>
    <w:rsid w:val="004D5C36"/>
    <w:rsid w:val="004E00D3"/>
    <w:rsid w:val="004E162B"/>
    <w:rsid w:val="004E1EFA"/>
    <w:rsid w:val="004E4BFC"/>
    <w:rsid w:val="004E50DC"/>
    <w:rsid w:val="004E5FB1"/>
    <w:rsid w:val="004F09FA"/>
    <w:rsid w:val="004F300E"/>
    <w:rsid w:val="004F4113"/>
    <w:rsid w:val="004F6B89"/>
    <w:rsid w:val="0050098C"/>
    <w:rsid w:val="005010B6"/>
    <w:rsid w:val="0050203D"/>
    <w:rsid w:val="005028DE"/>
    <w:rsid w:val="0050386E"/>
    <w:rsid w:val="005042C5"/>
    <w:rsid w:val="00504D6A"/>
    <w:rsid w:val="0050608B"/>
    <w:rsid w:val="005060D4"/>
    <w:rsid w:val="00506652"/>
    <w:rsid w:val="00506FF2"/>
    <w:rsid w:val="0050788D"/>
    <w:rsid w:val="00507F10"/>
    <w:rsid w:val="00511B09"/>
    <w:rsid w:val="0051608C"/>
    <w:rsid w:val="0051623F"/>
    <w:rsid w:val="005168A1"/>
    <w:rsid w:val="005201F5"/>
    <w:rsid w:val="00520ABE"/>
    <w:rsid w:val="00521520"/>
    <w:rsid w:val="0052234F"/>
    <w:rsid w:val="005229CC"/>
    <w:rsid w:val="00522CE0"/>
    <w:rsid w:val="00522EB9"/>
    <w:rsid w:val="00523002"/>
    <w:rsid w:val="0052370E"/>
    <w:rsid w:val="00524607"/>
    <w:rsid w:val="005248E0"/>
    <w:rsid w:val="00524A2E"/>
    <w:rsid w:val="0052655C"/>
    <w:rsid w:val="0052693F"/>
    <w:rsid w:val="0052750C"/>
    <w:rsid w:val="0052799F"/>
    <w:rsid w:val="00527B57"/>
    <w:rsid w:val="005319F6"/>
    <w:rsid w:val="00531D2E"/>
    <w:rsid w:val="00531D4A"/>
    <w:rsid w:val="0053213B"/>
    <w:rsid w:val="00532953"/>
    <w:rsid w:val="00537797"/>
    <w:rsid w:val="005378E3"/>
    <w:rsid w:val="005400FE"/>
    <w:rsid w:val="00540FEC"/>
    <w:rsid w:val="00541B4A"/>
    <w:rsid w:val="00542682"/>
    <w:rsid w:val="005426CF"/>
    <w:rsid w:val="00543354"/>
    <w:rsid w:val="00544682"/>
    <w:rsid w:val="00544EAF"/>
    <w:rsid w:val="005467BC"/>
    <w:rsid w:val="005512BD"/>
    <w:rsid w:val="00551A9F"/>
    <w:rsid w:val="00551E5F"/>
    <w:rsid w:val="00552046"/>
    <w:rsid w:val="005527EE"/>
    <w:rsid w:val="00554C50"/>
    <w:rsid w:val="005554A1"/>
    <w:rsid w:val="00556512"/>
    <w:rsid w:val="00560386"/>
    <w:rsid w:val="005609A3"/>
    <w:rsid w:val="00560C78"/>
    <w:rsid w:val="00561FAD"/>
    <w:rsid w:val="00563A51"/>
    <w:rsid w:val="00563B4D"/>
    <w:rsid w:val="0056575F"/>
    <w:rsid w:val="00565C68"/>
    <w:rsid w:val="00565F53"/>
    <w:rsid w:val="00566EA9"/>
    <w:rsid w:val="005677C8"/>
    <w:rsid w:val="0056788E"/>
    <w:rsid w:val="00570493"/>
    <w:rsid w:val="00571FDD"/>
    <w:rsid w:val="00572081"/>
    <w:rsid w:val="00572D0D"/>
    <w:rsid w:val="00573421"/>
    <w:rsid w:val="00573576"/>
    <w:rsid w:val="0057451F"/>
    <w:rsid w:val="00574833"/>
    <w:rsid w:val="00574AE2"/>
    <w:rsid w:val="00575312"/>
    <w:rsid w:val="00575A31"/>
    <w:rsid w:val="00575F3A"/>
    <w:rsid w:val="005762EC"/>
    <w:rsid w:val="00576515"/>
    <w:rsid w:val="00576F51"/>
    <w:rsid w:val="0058007D"/>
    <w:rsid w:val="005802C7"/>
    <w:rsid w:val="005823C5"/>
    <w:rsid w:val="00582BC8"/>
    <w:rsid w:val="005833A7"/>
    <w:rsid w:val="00583A26"/>
    <w:rsid w:val="0058479C"/>
    <w:rsid w:val="00586151"/>
    <w:rsid w:val="00590A21"/>
    <w:rsid w:val="00591B02"/>
    <w:rsid w:val="005921D7"/>
    <w:rsid w:val="0059223C"/>
    <w:rsid w:val="00593602"/>
    <w:rsid w:val="00594525"/>
    <w:rsid w:val="00594930"/>
    <w:rsid w:val="00594B49"/>
    <w:rsid w:val="005952B2"/>
    <w:rsid w:val="0059599A"/>
    <w:rsid w:val="00595B64"/>
    <w:rsid w:val="00596760"/>
    <w:rsid w:val="0059680F"/>
    <w:rsid w:val="00596C91"/>
    <w:rsid w:val="005974B2"/>
    <w:rsid w:val="005A1B0F"/>
    <w:rsid w:val="005A2766"/>
    <w:rsid w:val="005A4CAC"/>
    <w:rsid w:val="005A57B9"/>
    <w:rsid w:val="005A63DD"/>
    <w:rsid w:val="005A6814"/>
    <w:rsid w:val="005A6DB3"/>
    <w:rsid w:val="005A7E79"/>
    <w:rsid w:val="005B00FA"/>
    <w:rsid w:val="005B0374"/>
    <w:rsid w:val="005B2155"/>
    <w:rsid w:val="005B27A0"/>
    <w:rsid w:val="005B3057"/>
    <w:rsid w:val="005B45C7"/>
    <w:rsid w:val="005B5F22"/>
    <w:rsid w:val="005B6F9F"/>
    <w:rsid w:val="005C0F08"/>
    <w:rsid w:val="005C192F"/>
    <w:rsid w:val="005C1CEC"/>
    <w:rsid w:val="005C1E7B"/>
    <w:rsid w:val="005C6398"/>
    <w:rsid w:val="005C7694"/>
    <w:rsid w:val="005C7B15"/>
    <w:rsid w:val="005C7EF7"/>
    <w:rsid w:val="005D2F01"/>
    <w:rsid w:val="005D4730"/>
    <w:rsid w:val="005D6379"/>
    <w:rsid w:val="005D7453"/>
    <w:rsid w:val="005D77F8"/>
    <w:rsid w:val="005D7E6A"/>
    <w:rsid w:val="005E1187"/>
    <w:rsid w:val="005E18B5"/>
    <w:rsid w:val="005E2D0A"/>
    <w:rsid w:val="005E2F8C"/>
    <w:rsid w:val="005E4731"/>
    <w:rsid w:val="005E559D"/>
    <w:rsid w:val="005E5726"/>
    <w:rsid w:val="005E585B"/>
    <w:rsid w:val="005E66BF"/>
    <w:rsid w:val="005E7147"/>
    <w:rsid w:val="005E7D3A"/>
    <w:rsid w:val="005F0541"/>
    <w:rsid w:val="005F0996"/>
    <w:rsid w:val="005F108B"/>
    <w:rsid w:val="005F125B"/>
    <w:rsid w:val="005F351C"/>
    <w:rsid w:val="005F3DCD"/>
    <w:rsid w:val="005F3DE1"/>
    <w:rsid w:val="005F431E"/>
    <w:rsid w:val="005F534D"/>
    <w:rsid w:val="005F546A"/>
    <w:rsid w:val="005F5FC5"/>
    <w:rsid w:val="005F7FCB"/>
    <w:rsid w:val="00601A08"/>
    <w:rsid w:val="006029A8"/>
    <w:rsid w:val="006031DA"/>
    <w:rsid w:val="00603CED"/>
    <w:rsid w:val="00605B30"/>
    <w:rsid w:val="006065CA"/>
    <w:rsid w:val="00606606"/>
    <w:rsid w:val="0061032F"/>
    <w:rsid w:val="00611164"/>
    <w:rsid w:val="0061149F"/>
    <w:rsid w:val="00611E7D"/>
    <w:rsid w:val="00613810"/>
    <w:rsid w:val="00614EF8"/>
    <w:rsid w:val="0061520D"/>
    <w:rsid w:val="00616070"/>
    <w:rsid w:val="0062019A"/>
    <w:rsid w:val="006210B6"/>
    <w:rsid w:val="00621375"/>
    <w:rsid w:val="006219BF"/>
    <w:rsid w:val="00621A7F"/>
    <w:rsid w:val="00622003"/>
    <w:rsid w:val="0062278E"/>
    <w:rsid w:val="00622F90"/>
    <w:rsid w:val="00623081"/>
    <w:rsid w:val="006238B4"/>
    <w:rsid w:val="00623B31"/>
    <w:rsid w:val="0062478F"/>
    <w:rsid w:val="006266E5"/>
    <w:rsid w:val="0062711D"/>
    <w:rsid w:val="006303AB"/>
    <w:rsid w:val="006310E8"/>
    <w:rsid w:val="00631597"/>
    <w:rsid w:val="0063574A"/>
    <w:rsid w:val="00635F56"/>
    <w:rsid w:val="0063665D"/>
    <w:rsid w:val="00637617"/>
    <w:rsid w:val="00640ABE"/>
    <w:rsid w:val="00641206"/>
    <w:rsid w:val="0064147E"/>
    <w:rsid w:val="006418E1"/>
    <w:rsid w:val="00642EC9"/>
    <w:rsid w:val="00643A4D"/>
    <w:rsid w:val="00643B63"/>
    <w:rsid w:val="00644D2B"/>
    <w:rsid w:val="00644D47"/>
    <w:rsid w:val="00645142"/>
    <w:rsid w:val="0064548C"/>
    <w:rsid w:val="006456D0"/>
    <w:rsid w:val="0064578A"/>
    <w:rsid w:val="006476EE"/>
    <w:rsid w:val="00650032"/>
    <w:rsid w:val="0065010B"/>
    <w:rsid w:val="00651198"/>
    <w:rsid w:val="00651943"/>
    <w:rsid w:val="006519B6"/>
    <w:rsid w:val="00651DD4"/>
    <w:rsid w:val="00652707"/>
    <w:rsid w:val="006527A1"/>
    <w:rsid w:val="0065355B"/>
    <w:rsid w:val="00653D39"/>
    <w:rsid w:val="006559E8"/>
    <w:rsid w:val="00655F6F"/>
    <w:rsid w:val="006568AC"/>
    <w:rsid w:val="00656C1F"/>
    <w:rsid w:val="00656E39"/>
    <w:rsid w:val="006576A2"/>
    <w:rsid w:val="0066158C"/>
    <w:rsid w:val="006623AB"/>
    <w:rsid w:val="006638BE"/>
    <w:rsid w:val="006665F7"/>
    <w:rsid w:val="00666AC9"/>
    <w:rsid w:val="00667424"/>
    <w:rsid w:val="00667557"/>
    <w:rsid w:val="006703C8"/>
    <w:rsid w:val="00670F49"/>
    <w:rsid w:val="006710E4"/>
    <w:rsid w:val="00672628"/>
    <w:rsid w:val="00673721"/>
    <w:rsid w:val="00673879"/>
    <w:rsid w:val="00674384"/>
    <w:rsid w:val="00674ADA"/>
    <w:rsid w:val="0067520A"/>
    <w:rsid w:val="00675B3F"/>
    <w:rsid w:val="00675DCC"/>
    <w:rsid w:val="00676019"/>
    <w:rsid w:val="00677A97"/>
    <w:rsid w:val="00680991"/>
    <w:rsid w:val="0068163C"/>
    <w:rsid w:val="00681CB8"/>
    <w:rsid w:val="00682327"/>
    <w:rsid w:val="00682374"/>
    <w:rsid w:val="00683C6C"/>
    <w:rsid w:val="00685286"/>
    <w:rsid w:val="00686A94"/>
    <w:rsid w:val="00687001"/>
    <w:rsid w:val="0068736A"/>
    <w:rsid w:val="00687F73"/>
    <w:rsid w:val="00690229"/>
    <w:rsid w:val="00692807"/>
    <w:rsid w:val="00692EE5"/>
    <w:rsid w:val="00693519"/>
    <w:rsid w:val="00695256"/>
    <w:rsid w:val="00696373"/>
    <w:rsid w:val="00696A17"/>
    <w:rsid w:val="006A0036"/>
    <w:rsid w:val="006A252D"/>
    <w:rsid w:val="006A3677"/>
    <w:rsid w:val="006A71EF"/>
    <w:rsid w:val="006A7ADF"/>
    <w:rsid w:val="006A7F58"/>
    <w:rsid w:val="006B02AF"/>
    <w:rsid w:val="006B257E"/>
    <w:rsid w:val="006B4980"/>
    <w:rsid w:val="006B53E1"/>
    <w:rsid w:val="006B5EBD"/>
    <w:rsid w:val="006B7C5F"/>
    <w:rsid w:val="006C182E"/>
    <w:rsid w:val="006C1BF5"/>
    <w:rsid w:val="006C1D17"/>
    <w:rsid w:val="006C3D4B"/>
    <w:rsid w:val="006C4D5C"/>
    <w:rsid w:val="006C5A7B"/>
    <w:rsid w:val="006C64A7"/>
    <w:rsid w:val="006D0A45"/>
    <w:rsid w:val="006D1352"/>
    <w:rsid w:val="006D1AC2"/>
    <w:rsid w:val="006D2994"/>
    <w:rsid w:val="006D4953"/>
    <w:rsid w:val="006D4985"/>
    <w:rsid w:val="006D569A"/>
    <w:rsid w:val="006D651F"/>
    <w:rsid w:val="006D6779"/>
    <w:rsid w:val="006E00FA"/>
    <w:rsid w:val="006E16F2"/>
    <w:rsid w:val="006E1EE3"/>
    <w:rsid w:val="006E23E7"/>
    <w:rsid w:val="006E2E3B"/>
    <w:rsid w:val="006E46FB"/>
    <w:rsid w:val="006E597D"/>
    <w:rsid w:val="006E5D57"/>
    <w:rsid w:val="006E6C31"/>
    <w:rsid w:val="006E6F75"/>
    <w:rsid w:val="006E7E84"/>
    <w:rsid w:val="006F05D3"/>
    <w:rsid w:val="006F0A00"/>
    <w:rsid w:val="006F17B3"/>
    <w:rsid w:val="006F1BE6"/>
    <w:rsid w:val="006F4C00"/>
    <w:rsid w:val="006F4F62"/>
    <w:rsid w:val="006F578C"/>
    <w:rsid w:val="006F5813"/>
    <w:rsid w:val="006F5904"/>
    <w:rsid w:val="006F6B4A"/>
    <w:rsid w:val="006F7139"/>
    <w:rsid w:val="006F7D37"/>
    <w:rsid w:val="007002F0"/>
    <w:rsid w:val="00701C88"/>
    <w:rsid w:val="0070297A"/>
    <w:rsid w:val="007030D7"/>
    <w:rsid w:val="007037CF"/>
    <w:rsid w:val="007041F9"/>
    <w:rsid w:val="0070555D"/>
    <w:rsid w:val="007069B6"/>
    <w:rsid w:val="00706F65"/>
    <w:rsid w:val="007070C6"/>
    <w:rsid w:val="00711E1D"/>
    <w:rsid w:val="00712B1C"/>
    <w:rsid w:val="00713C77"/>
    <w:rsid w:val="00713E11"/>
    <w:rsid w:val="00714500"/>
    <w:rsid w:val="00714C80"/>
    <w:rsid w:val="00714DA2"/>
    <w:rsid w:val="00715100"/>
    <w:rsid w:val="007152D4"/>
    <w:rsid w:val="007155F2"/>
    <w:rsid w:val="00715DCC"/>
    <w:rsid w:val="00716361"/>
    <w:rsid w:val="00717AE0"/>
    <w:rsid w:val="00721415"/>
    <w:rsid w:val="00721676"/>
    <w:rsid w:val="0072244D"/>
    <w:rsid w:val="00723CEF"/>
    <w:rsid w:val="0072458B"/>
    <w:rsid w:val="007250A3"/>
    <w:rsid w:val="00725C3C"/>
    <w:rsid w:val="00726A8C"/>
    <w:rsid w:val="00727CAB"/>
    <w:rsid w:val="00727D88"/>
    <w:rsid w:val="00730592"/>
    <w:rsid w:val="00730B83"/>
    <w:rsid w:val="0073398F"/>
    <w:rsid w:val="00733EE3"/>
    <w:rsid w:val="00736942"/>
    <w:rsid w:val="00737020"/>
    <w:rsid w:val="007401AF"/>
    <w:rsid w:val="00740226"/>
    <w:rsid w:val="00742744"/>
    <w:rsid w:val="0074278D"/>
    <w:rsid w:val="007428F3"/>
    <w:rsid w:val="00742C7C"/>
    <w:rsid w:val="00742C7D"/>
    <w:rsid w:val="0074392C"/>
    <w:rsid w:val="007447E9"/>
    <w:rsid w:val="007448DA"/>
    <w:rsid w:val="00745231"/>
    <w:rsid w:val="007456E2"/>
    <w:rsid w:val="00746CFD"/>
    <w:rsid w:val="007515D3"/>
    <w:rsid w:val="00751860"/>
    <w:rsid w:val="007519E0"/>
    <w:rsid w:val="00751C22"/>
    <w:rsid w:val="007549D8"/>
    <w:rsid w:val="00756EFA"/>
    <w:rsid w:val="007574B9"/>
    <w:rsid w:val="00757766"/>
    <w:rsid w:val="007577EC"/>
    <w:rsid w:val="00760081"/>
    <w:rsid w:val="007607FD"/>
    <w:rsid w:val="00760A78"/>
    <w:rsid w:val="00761288"/>
    <w:rsid w:val="00761C91"/>
    <w:rsid w:val="00763142"/>
    <w:rsid w:val="0076449B"/>
    <w:rsid w:val="007646A7"/>
    <w:rsid w:val="007655ED"/>
    <w:rsid w:val="00765A02"/>
    <w:rsid w:val="00765C11"/>
    <w:rsid w:val="0076743F"/>
    <w:rsid w:val="00767903"/>
    <w:rsid w:val="0077041C"/>
    <w:rsid w:val="007711C2"/>
    <w:rsid w:val="00771F9B"/>
    <w:rsid w:val="0077398A"/>
    <w:rsid w:val="00773D3B"/>
    <w:rsid w:val="00774B71"/>
    <w:rsid w:val="00774BA2"/>
    <w:rsid w:val="007751B2"/>
    <w:rsid w:val="00775643"/>
    <w:rsid w:val="00775741"/>
    <w:rsid w:val="00776957"/>
    <w:rsid w:val="00780E3A"/>
    <w:rsid w:val="00782979"/>
    <w:rsid w:val="007833A3"/>
    <w:rsid w:val="00783F63"/>
    <w:rsid w:val="007842B3"/>
    <w:rsid w:val="00784A34"/>
    <w:rsid w:val="00784BB0"/>
    <w:rsid w:val="00785AE1"/>
    <w:rsid w:val="00785AFD"/>
    <w:rsid w:val="0078650E"/>
    <w:rsid w:val="00787236"/>
    <w:rsid w:val="00787518"/>
    <w:rsid w:val="007910E2"/>
    <w:rsid w:val="00792EC3"/>
    <w:rsid w:val="007934F7"/>
    <w:rsid w:val="007936FC"/>
    <w:rsid w:val="0079371E"/>
    <w:rsid w:val="00793BFA"/>
    <w:rsid w:val="00795D4F"/>
    <w:rsid w:val="00796CA7"/>
    <w:rsid w:val="00797319"/>
    <w:rsid w:val="007A0189"/>
    <w:rsid w:val="007A0DAB"/>
    <w:rsid w:val="007A29FA"/>
    <w:rsid w:val="007A2B33"/>
    <w:rsid w:val="007A2DCB"/>
    <w:rsid w:val="007A2EF1"/>
    <w:rsid w:val="007A3078"/>
    <w:rsid w:val="007A3F21"/>
    <w:rsid w:val="007A4C22"/>
    <w:rsid w:val="007A56C3"/>
    <w:rsid w:val="007A5D85"/>
    <w:rsid w:val="007B1434"/>
    <w:rsid w:val="007B2082"/>
    <w:rsid w:val="007B2AAF"/>
    <w:rsid w:val="007B2E75"/>
    <w:rsid w:val="007B3853"/>
    <w:rsid w:val="007B4BC3"/>
    <w:rsid w:val="007B62DD"/>
    <w:rsid w:val="007B6629"/>
    <w:rsid w:val="007B6B36"/>
    <w:rsid w:val="007B6EBE"/>
    <w:rsid w:val="007B720D"/>
    <w:rsid w:val="007B7762"/>
    <w:rsid w:val="007C1859"/>
    <w:rsid w:val="007C201A"/>
    <w:rsid w:val="007C2E52"/>
    <w:rsid w:val="007C33E2"/>
    <w:rsid w:val="007C63DA"/>
    <w:rsid w:val="007C6BEE"/>
    <w:rsid w:val="007D14E0"/>
    <w:rsid w:val="007D1AFE"/>
    <w:rsid w:val="007D1EDA"/>
    <w:rsid w:val="007D3EA9"/>
    <w:rsid w:val="007D4002"/>
    <w:rsid w:val="007D40C6"/>
    <w:rsid w:val="007D50E5"/>
    <w:rsid w:val="007D5906"/>
    <w:rsid w:val="007D600B"/>
    <w:rsid w:val="007D619F"/>
    <w:rsid w:val="007D6F27"/>
    <w:rsid w:val="007D7A3B"/>
    <w:rsid w:val="007D7D09"/>
    <w:rsid w:val="007E2E2B"/>
    <w:rsid w:val="007E31EF"/>
    <w:rsid w:val="007E4304"/>
    <w:rsid w:val="007E5040"/>
    <w:rsid w:val="007E6412"/>
    <w:rsid w:val="007E6EAD"/>
    <w:rsid w:val="007E7F91"/>
    <w:rsid w:val="007F09C2"/>
    <w:rsid w:val="007F2588"/>
    <w:rsid w:val="007F3004"/>
    <w:rsid w:val="007F3356"/>
    <w:rsid w:val="007F38F5"/>
    <w:rsid w:val="007F4C47"/>
    <w:rsid w:val="007F4D56"/>
    <w:rsid w:val="007F5D5C"/>
    <w:rsid w:val="007F691B"/>
    <w:rsid w:val="00804763"/>
    <w:rsid w:val="0080556C"/>
    <w:rsid w:val="00807660"/>
    <w:rsid w:val="00807795"/>
    <w:rsid w:val="00810BA9"/>
    <w:rsid w:val="0081232B"/>
    <w:rsid w:val="008139C0"/>
    <w:rsid w:val="008147EA"/>
    <w:rsid w:val="008156B7"/>
    <w:rsid w:val="00815832"/>
    <w:rsid w:val="00815DDB"/>
    <w:rsid w:val="008160E5"/>
    <w:rsid w:val="00816D15"/>
    <w:rsid w:val="00817398"/>
    <w:rsid w:val="008173E6"/>
    <w:rsid w:val="00820053"/>
    <w:rsid w:val="008201C7"/>
    <w:rsid w:val="0082054F"/>
    <w:rsid w:val="00821C55"/>
    <w:rsid w:val="00822212"/>
    <w:rsid w:val="008236CD"/>
    <w:rsid w:val="00824BDD"/>
    <w:rsid w:val="00830490"/>
    <w:rsid w:val="00830512"/>
    <w:rsid w:val="0083071A"/>
    <w:rsid w:val="00830E7B"/>
    <w:rsid w:val="00834CCB"/>
    <w:rsid w:val="008373F6"/>
    <w:rsid w:val="00840F44"/>
    <w:rsid w:val="00841E1E"/>
    <w:rsid w:val="008428D7"/>
    <w:rsid w:val="008440CE"/>
    <w:rsid w:val="00844C64"/>
    <w:rsid w:val="008453EA"/>
    <w:rsid w:val="00846319"/>
    <w:rsid w:val="008467D1"/>
    <w:rsid w:val="008473D3"/>
    <w:rsid w:val="0085381B"/>
    <w:rsid w:val="00855057"/>
    <w:rsid w:val="0085577D"/>
    <w:rsid w:val="0085589A"/>
    <w:rsid w:val="00856566"/>
    <w:rsid w:val="0085662C"/>
    <w:rsid w:val="0085712C"/>
    <w:rsid w:val="00860555"/>
    <w:rsid w:val="00860944"/>
    <w:rsid w:val="00860FE7"/>
    <w:rsid w:val="008612DB"/>
    <w:rsid w:val="00861950"/>
    <w:rsid w:val="00862203"/>
    <w:rsid w:val="00862429"/>
    <w:rsid w:val="008636C0"/>
    <w:rsid w:val="008643C1"/>
    <w:rsid w:val="008646FE"/>
    <w:rsid w:val="008648BB"/>
    <w:rsid w:val="00864957"/>
    <w:rsid w:val="008651CC"/>
    <w:rsid w:val="008655F1"/>
    <w:rsid w:val="008707BA"/>
    <w:rsid w:val="008715F1"/>
    <w:rsid w:val="00872AAB"/>
    <w:rsid w:val="00873103"/>
    <w:rsid w:val="00874545"/>
    <w:rsid w:val="0087498B"/>
    <w:rsid w:val="00874DBA"/>
    <w:rsid w:val="00875687"/>
    <w:rsid w:val="00875B2E"/>
    <w:rsid w:val="00876411"/>
    <w:rsid w:val="008777D4"/>
    <w:rsid w:val="00880CC5"/>
    <w:rsid w:val="00880F03"/>
    <w:rsid w:val="008815F2"/>
    <w:rsid w:val="0088169A"/>
    <w:rsid w:val="00883309"/>
    <w:rsid w:val="00883CC0"/>
    <w:rsid w:val="00883E02"/>
    <w:rsid w:val="00883E86"/>
    <w:rsid w:val="008844EF"/>
    <w:rsid w:val="00884A1E"/>
    <w:rsid w:val="008855A8"/>
    <w:rsid w:val="00885C76"/>
    <w:rsid w:val="0088687E"/>
    <w:rsid w:val="008878B0"/>
    <w:rsid w:val="00891D33"/>
    <w:rsid w:val="008921E4"/>
    <w:rsid w:val="00893590"/>
    <w:rsid w:val="0089484C"/>
    <w:rsid w:val="00895D9F"/>
    <w:rsid w:val="00896665"/>
    <w:rsid w:val="0089775E"/>
    <w:rsid w:val="00897ADA"/>
    <w:rsid w:val="008A0BC4"/>
    <w:rsid w:val="008A256F"/>
    <w:rsid w:val="008A321D"/>
    <w:rsid w:val="008A41FF"/>
    <w:rsid w:val="008A5063"/>
    <w:rsid w:val="008A5D69"/>
    <w:rsid w:val="008A6307"/>
    <w:rsid w:val="008A7644"/>
    <w:rsid w:val="008A7D88"/>
    <w:rsid w:val="008B05B0"/>
    <w:rsid w:val="008B0778"/>
    <w:rsid w:val="008B0CCD"/>
    <w:rsid w:val="008B10E5"/>
    <w:rsid w:val="008B24B1"/>
    <w:rsid w:val="008B345D"/>
    <w:rsid w:val="008B4713"/>
    <w:rsid w:val="008B50A8"/>
    <w:rsid w:val="008B5130"/>
    <w:rsid w:val="008B5BD5"/>
    <w:rsid w:val="008B7069"/>
    <w:rsid w:val="008B7AAA"/>
    <w:rsid w:val="008C0EED"/>
    <w:rsid w:val="008C1649"/>
    <w:rsid w:val="008C32CE"/>
    <w:rsid w:val="008C38E3"/>
    <w:rsid w:val="008C3C95"/>
    <w:rsid w:val="008C3FAB"/>
    <w:rsid w:val="008C4200"/>
    <w:rsid w:val="008C65E4"/>
    <w:rsid w:val="008C663D"/>
    <w:rsid w:val="008D29E0"/>
    <w:rsid w:val="008D338B"/>
    <w:rsid w:val="008D54B4"/>
    <w:rsid w:val="008D587D"/>
    <w:rsid w:val="008D6DE7"/>
    <w:rsid w:val="008D79BC"/>
    <w:rsid w:val="008D7EBA"/>
    <w:rsid w:val="008E0280"/>
    <w:rsid w:val="008E05D0"/>
    <w:rsid w:val="008E12C3"/>
    <w:rsid w:val="008E13D6"/>
    <w:rsid w:val="008E30B7"/>
    <w:rsid w:val="008E3313"/>
    <w:rsid w:val="008E4272"/>
    <w:rsid w:val="008E43BD"/>
    <w:rsid w:val="008E49FA"/>
    <w:rsid w:val="008E5C74"/>
    <w:rsid w:val="008E5EEB"/>
    <w:rsid w:val="008E659E"/>
    <w:rsid w:val="008E6BB7"/>
    <w:rsid w:val="008E7DC6"/>
    <w:rsid w:val="008F1A4A"/>
    <w:rsid w:val="008F260A"/>
    <w:rsid w:val="008F3439"/>
    <w:rsid w:val="008F39BB"/>
    <w:rsid w:val="008F4723"/>
    <w:rsid w:val="008F4C4A"/>
    <w:rsid w:val="008F5567"/>
    <w:rsid w:val="008F5F84"/>
    <w:rsid w:val="008F6446"/>
    <w:rsid w:val="008F6DE7"/>
    <w:rsid w:val="008F7016"/>
    <w:rsid w:val="008F7DA6"/>
    <w:rsid w:val="009004F1"/>
    <w:rsid w:val="0090166A"/>
    <w:rsid w:val="009057CA"/>
    <w:rsid w:val="00905B40"/>
    <w:rsid w:val="0090688C"/>
    <w:rsid w:val="009069D6"/>
    <w:rsid w:val="0090793D"/>
    <w:rsid w:val="00907ED1"/>
    <w:rsid w:val="00910D33"/>
    <w:rsid w:val="00911014"/>
    <w:rsid w:val="00911F4D"/>
    <w:rsid w:val="00912AED"/>
    <w:rsid w:val="00912EA9"/>
    <w:rsid w:val="00912FE4"/>
    <w:rsid w:val="009155F1"/>
    <w:rsid w:val="00915631"/>
    <w:rsid w:val="00915722"/>
    <w:rsid w:val="009167C2"/>
    <w:rsid w:val="009172C0"/>
    <w:rsid w:val="00917F17"/>
    <w:rsid w:val="00921007"/>
    <w:rsid w:val="00921517"/>
    <w:rsid w:val="00921AE0"/>
    <w:rsid w:val="00921C6F"/>
    <w:rsid w:val="009236EC"/>
    <w:rsid w:val="009249C5"/>
    <w:rsid w:val="009250B8"/>
    <w:rsid w:val="00926C32"/>
    <w:rsid w:val="0092747A"/>
    <w:rsid w:val="0093215D"/>
    <w:rsid w:val="00933093"/>
    <w:rsid w:val="00933838"/>
    <w:rsid w:val="00934656"/>
    <w:rsid w:val="00934660"/>
    <w:rsid w:val="009346A6"/>
    <w:rsid w:val="00934C3B"/>
    <w:rsid w:val="009350B7"/>
    <w:rsid w:val="00935AED"/>
    <w:rsid w:val="00936221"/>
    <w:rsid w:val="009369DF"/>
    <w:rsid w:val="0093764F"/>
    <w:rsid w:val="0094013E"/>
    <w:rsid w:val="009403E6"/>
    <w:rsid w:val="0094064B"/>
    <w:rsid w:val="00940AA3"/>
    <w:rsid w:val="00940FFB"/>
    <w:rsid w:val="0094117E"/>
    <w:rsid w:val="00941AD1"/>
    <w:rsid w:val="00942378"/>
    <w:rsid w:val="00942426"/>
    <w:rsid w:val="0094249D"/>
    <w:rsid w:val="009430DF"/>
    <w:rsid w:val="009440EA"/>
    <w:rsid w:val="00944C94"/>
    <w:rsid w:val="00944DB8"/>
    <w:rsid w:val="00944E50"/>
    <w:rsid w:val="00946400"/>
    <w:rsid w:val="0094744D"/>
    <w:rsid w:val="00951315"/>
    <w:rsid w:val="00951397"/>
    <w:rsid w:val="00952E16"/>
    <w:rsid w:val="00954251"/>
    <w:rsid w:val="00955D7A"/>
    <w:rsid w:val="00957225"/>
    <w:rsid w:val="00957421"/>
    <w:rsid w:val="00957B54"/>
    <w:rsid w:val="00961291"/>
    <w:rsid w:val="00962BEC"/>
    <w:rsid w:val="00964412"/>
    <w:rsid w:val="00964A1C"/>
    <w:rsid w:val="00966B22"/>
    <w:rsid w:val="009679B5"/>
    <w:rsid w:val="0097013A"/>
    <w:rsid w:val="009706F8"/>
    <w:rsid w:val="00970B72"/>
    <w:rsid w:val="00971F07"/>
    <w:rsid w:val="00974A0A"/>
    <w:rsid w:val="00975745"/>
    <w:rsid w:val="00975D84"/>
    <w:rsid w:val="00975F8B"/>
    <w:rsid w:val="00976247"/>
    <w:rsid w:val="00976C35"/>
    <w:rsid w:val="00981022"/>
    <w:rsid w:val="00981FFF"/>
    <w:rsid w:val="00982123"/>
    <w:rsid w:val="00982213"/>
    <w:rsid w:val="00982E70"/>
    <w:rsid w:val="0098561C"/>
    <w:rsid w:val="00985D4C"/>
    <w:rsid w:val="00986B27"/>
    <w:rsid w:val="00986CD1"/>
    <w:rsid w:val="0099010F"/>
    <w:rsid w:val="00990817"/>
    <w:rsid w:val="00992376"/>
    <w:rsid w:val="0099247C"/>
    <w:rsid w:val="009935EC"/>
    <w:rsid w:val="0099467E"/>
    <w:rsid w:val="009946CE"/>
    <w:rsid w:val="009948EA"/>
    <w:rsid w:val="009960C1"/>
    <w:rsid w:val="009968E9"/>
    <w:rsid w:val="0099741D"/>
    <w:rsid w:val="00997F81"/>
    <w:rsid w:val="009A047A"/>
    <w:rsid w:val="009A1E6E"/>
    <w:rsid w:val="009A2E79"/>
    <w:rsid w:val="009A44AC"/>
    <w:rsid w:val="009A54C7"/>
    <w:rsid w:val="009A5D7B"/>
    <w:rsid w:val="009A5D85"/>
    <w:rsid w:val="009A7911"/>
    <w:rsid w:val="009A7B6D"/>
    <w:rsid w:val="009B10DA"/>
    <w:rsid w:val="009B16B3"/>
    <w:rsid w:val="009B1A77"/>
    <w:rsid w:val="009B2494"/>
    <w:rsid w:val="009B30B2"/>
    <w:rsid w:val="009B4983"/>
    <w:rsid w:val="009B528C"/>
    <w:rsid w:val="009C13BD"/>
    <w:rsid w:val="009C28C0"/>
    <w:rsid w:val="009C34A9"/>
    <w:rsid w:val="009C4267"/>
    <w:rsid w:val="009C4C01"/>
    <w:rsid w:val="009C6F82"/>
    <w:rsid w:val="009C7114"/>
    <w:rsid w:val="009C7652"/>
    <w:rsid w:val="009C7D53"/>
    <w:rsid w:val="009D013C"/>
    <w:rsid w:val="009D2EA5"/>
    <w:rsid w:val="009D32EB"/>
    <w:rsid w:val="009D34B6"/>
    <w:rsid w:val="009D3782"/>
    <w:rsid w:val="009D3786"/>
    <w:rsid w:val="009D4701"/>
    <w:rsid w:val="009D54B1"/>
    <w:rsid w:val="009D5E3A"/>
    <w:rsid w:val="009D6B41"/>
    <w:rsid w:val="009D76F7"/>
    <w:rsid w:val="009D7CF3"/>
    <w:rsid w:val="009E1057"/>
    <w:rsid w:val="009E1FE0"/>
    <w:rsid w:val="009E290A"/>
    <w:rsid w:val="009E2FB2"/>
    <w:rsid w:val="009E402A"/>
    <w:rsid w:val="009E4290"/>
    <w:rsid w:val="009E5DE6"/>
    <w:rsid w:val="009E66C3"/>
    <w:rsid w:val="009E6A50"/>
    <w:rsid w:val="009E6C26"/>
    <w:rsid w:val="009E702A"/>
    <w:rsid w:val="009E7544"/>
    <w:rsid w:val="009F0BDB"/>
    <w:rsid w:val="009F1476"/>
    <w:rsid w:val="009F167B"/>
    <w:rsid w:val="009F3B47"/>
    <w:rsid w:val="009F4674"/>
    <w:rsid w:val="009F49F4"/>
    <w:rsid w:val="009F6CC3"/>
    <w:rsid w:val="00A00871"/>
    <w:rsid w:val="00A0095D"/>
    <w:rsid w:val="00A010F4"/>
    <w:rsid w:val="00A01740"/>
    <w:rsid w:val="00A01957"/>
    <w:rsid w:val="00A01B9A"/>
    <w:rsid w:val="00A0406B"/>
    <w:rsid w:val="00A053DC"/>
    <w:rsid w:val="00A05E1C"/>
    <w:rsid w:val="00A069E2"/>
    <w:rsid w:val="00A06DF8"/>
    <w:rsid w:val="00A0775C"/>
    <w:rsid w:val="00A07883"/>
    <w:rsid w:val="00A07EAC"/>
    <w:rsid w:val="00A10345"/>
    <w:rsid w:val="00A11908"/>
    <w:rsid w:val="00A14E6D"/>
    <w:rsid w:val="00A16C3C"/>
    <w:rsid w:val="00A16FF0"/>
    <w:rsid w:val="00A171CA"/>
    <w:rsid w:val="00A17802"/>
    <w:rsid w:val="00A17956"/>
    <w:rsid w:val="00A17CEF"/>
    <w:rsid w:val="00A2058B"/>
    <w:rsid w:val="00A21342"/>
    <w:rsid w:val="00A21C92"/>
    <w:rsid w:val="00A242FB"/>
    <w:rsid w:val="00A24EC5"/>
    <w:rsid w:val="00A252E4"/>
    <w:rsid w:val="00A266C8"/>
    <w:rsid w:val="00A27F71"/>
    <w:rsid w:val="00A30802"/>
    <w:rsid w:val="00A308C5"/>
    <w:rsid w:val="00A31219"/>
    <w:rsid w:val="00A3132B"/>
    <w:rsid w:val="00A32933"/>
    <w:rsid w:val="00A330E3"/>
    <w:rsid w:val="00A3399A"/>
    <w:rsid w:val="00A3413C"/>
    <w:rsid w:val="00A34D42"/>
    <w:rsid w:val="00A35304"/>
    <w:rsid w:val="00A359BA"/>
    <w:rsid w:val="00A35FB1"/>
    <w:rsid w:val="00A36055"/>
    <w:rsid w:val="00A372EC"/>
    <w:rsid w:val="00A377D7"/>
    <w:rsid w:val="00A37AA2"/>
    <w:rsid w:val="00A4001D"/>
    <w:rsid w:val="00A40C89"/>
    <w:rsid w:val="00A40D88"/>
    <w:rsid w:val="00A41904"/>
    <w:rsid w:val="00A41C23"/>
    <w:rsid w:val="00A4478A"/>
    <w:rsid w:val="00A44DDF"/>
    <w:rsid w:val="00A461CA"/>
    <w:rsid w:val="00A4785C"/>
    <w:rsid w:val="00A500EB"/>
    <w:rsid w:val="00A50E93"/>
    <w:rsid w:val="00A52432"/>
    <w:rsid w:val="00A52684"/>
    <w:rsid w:val="00A53427"/>
    <w:rsid w:val="00A53582"/>
    <w:rsid w:val="00A5382D"/>
    <w:rsid w:val="00A540B2"/>
    <w:rsid w:val="00A557CB"/>
    <w:rsid w:val="00A565D8"/>
    <w:rsid w:val="00A570BC"/>
    <w:rsid w:val="00A5713D"/>
    <w:rsid w:val="00A571C4"/>
    <w:rsid w:val="00A57C5C"/>
    <w:rsid w:val="00A57C88"/>
    <w:rsid w:val="00A60AD6"/>
    <w:rsid w:val="00A60BE0"/>
    <w:rsid w:val="00A61628"/>
    <w:rsid w:val="00A61875"/>
    <w:rsid w:val="00A63641"/>
    <w:rsid w:val="00A63BE1"/>
    <w:rsid w:val="00A6446F"/>
    <w:rsid w:val="00A64ACB"/>
    <w:rsid w:val="00A671B2"/>
    <w:rsid w:val="00A72961"/>
    <w:rsid w:val="00A72A17"/>
    <w:rsid w:val="00A72DC1"/>
    <w:rsid w:val="00A73FD4"/>
    <w:rsid w:val="00A7405C"/>
    <w:rsid w:val="00A744CD"/>
    <w:rsid w:val="00A75B08"/>
    <w:rsid w:val="00A779CC"/>
    <w:rsid w:val="00A80276"/>
    <w:rsid w:val="00A8111A"/>
    <w:rsid w:val="00A8118D"/>
    <w:rsid w:val="00A832D3"/>
    <w:rsid w:val="00A8417E"/>
    <w:rsid w:val="00A85B1A"/>
    <w:rsid w:val="00A86CBB"/>
    <w:rsid w:val="00A914ED"/>
    <w:rsid w:val="00A93147"/>
    <w:rsid w:val="00A93FB9"/>
    <w:rsid w:val="00A953B9"/>
    <w:rsid w:val="00A977BF"/>
    <w:rsid w:val="00A97B1C"/>
    <w:rsid w:val="00AA3154"/>
    <w:rsid w:val="00AA3C56"/>
    <w:rsid w:val="00AA3E74"/>
    <w:rsid w:val="00AA4E8A"/>
    <w:rsid w:val="00AA5013"/>
    <w:rsid w:val="00AA5332"/>
    <w:rsid w:val="00AA6273"/>
    <w:rsid w:val="00AA7824"/>
    <w:rsid w:val="00AA7FBA"/>
    <w:rsid w:val="00AB045A"/>
    <w:rsid w:val="00AB0C7D"/>
    <w:rsid w:val="00AB1FCF"/>
    <w:rsid w:val="00AB3047"/>
    <w:rsid w:val="00AB3427"/>
    <w:rsid w:val="00AB3FA9"/>
    <w:rsid w:val="00AB5C96"/>
    <w:rsid w:val="00AB6825"/>
    <w:rsid w:val="00AB72AF"/>
    <w:rsid w:val="00AC03EA"/>
    <w:rsid w:val="00AC12F3"/>
    <w:rsid w:val="00AC448E"/>
    <w:rsid w:val="00AC4670"/>
    <w:rsid w:val="00AC64D4"/>
    <w:rsid w:val="00AC69DA"/>
    <w:rsid w:val="00AC6FCF"/>
    <w:rsid w:val="00AC72AC"/>
    <w:rsid w:val="00AD0A1E"/>
    <w:rsid w:val="00AD13D0"/>
    <w:rsid w:val="00AD21B9"/>
    <w:rsid w:val="00AD22BD"/>
    <w:rsid w:val="00AD2564"/>
    <w:rsid w:val="00AD29D2"/>
    <w:rsid w:val="00AD2AC5"/>
    <w:rsid w:val="00AD3434"/>
    <w:rsid w:val="00AD364E"/>
    <w:rsid w:val="00AD3A83"/>
    <w:rsid w:val="00AD3AE0"/>
    <w:rsid w:val="00AD4545"/>
    <w:rsid w:val="00AD4630"/>
    <w:rsid w:val="00AD4F2C"/>
    <w:rsid w:val="00AD504F"/>
    <w:rsid w:val="00AD5B0F"/>
    <w:rsid w:val="00AD72E7"/>
    <w:rsid w:val="00AD7B3A"/>
    <w:rsid w:val="00AE1C9C"/>
    <w:rsid w:val="00AE1D8A"/>
    <w:rsid w:val="00AE5126"/>
    <w:rsid w:val="00AE5723"/>
    <w:rsid w:val="00AE6345"/>
    <w:rsid w:val="00AE6ABD"/>
    <w:rsid w:val="00AE6D2A"/>
    <w:rsid w:val="00AE7DA3"/>
    <w:rsid w:val="00AF0981"/>
    <w:rsid w:val="00AF0E8D"/>
    <w:rsid w:val="00AF1928"/>
    <w:rsid w:val="00AF34EB"/>
    <w:rsid w:val="00AF5667"/>
    <w:rsid w:val="00AF5B58"/>
    <w:rsid w:val="00AF5F97"/>
    <w:rsid w:val="00AF6101"/>
    <w:rsid w:val="00AF6104"/>
    <w:rsid w:val="00AF663B"/>
    <w:rsid w:val="00AF7675"/>
    <w:rsid w:val="00AF7C36"/>
    <w:rsid w:val="00B0004E"/>
    <w:rsid w:val="00B006B0"/>
    <w:rsid w:val="00B01746"/>
    <w:rsid w:val="00B023D1"/>
    <w:rsid w:val="00B03419"/>
    <w:rsid w:val="00B03607"/>
    <w:rsid w:val="00B037B0"/>
    <w:rsid w:val="00B0531D"/>
    <w:rsid w:val="00B061F7"/>
    <w:rsid w:val="00B06CE6"/>
    <w:rsid w:val="00B104EE"/>
    <w:rsid w:val="00B10F5B"/>
    <w:rsid w:val="00B1348E"/>
    <w:rsid w:val="00B14723"/>
    <w:rsid w:val="00B14E1C"/>
    <w:rsid w:val="00B1569F"/>
    <w:rsid w:val="00B15DEC"/>
    <w:rsid w:val="00B15E29"/>
    <w:rsid w:val="00B15FFB"/>
    <w:rsid w:val="00B17CE1"/>
    <w:rsid w:val="00B20ECA"/>
    <w:rsid w:val="00B218D4"/>
    <w:rsid w:val="00B21D91"/>
    <w:rsid w:val="00B24BED"/>
    <w:rsid w:val="00B25624"/>
    <w:rsid w:val="00B258F8"/>
    <w:rsid w:val="00B265CE"/>
    <w:rsid w:val="00B26F64"/>
    <w:rsid w:val="00B3023D"/>
    <w:rsid w:val="00B31EC0"/>
    <w:rsid w:val="00B324A5"/>
    <w:rsid w:val="00B3335F"/>
    <w:rsid w:val="00B33A4E"/>
    <w:rsid w:val="00B35094"/>
    <w:rsid w:val="00B35B76"/>
    <w:rsid w:val="00B365EB"/>
    <w:rsid w:val="00B40C41"/>
    <w:rsid w:val="00B415F8"/>
    <w:rsid w:val="00B41FD3"/>
    <w:rsid w:val="00B4366C"/>
    <w:rsid w:val="00B441E4"/>
    <w:rsid w:val="00B450C2"/>
    <w:rsid w:val="00B45581"/>
    <w:rsid w:val="00B50E34"/>
    <w:rsid w:val="00B529AE"/>
    <w:rsid w:val="00B52D29"/>
    <w:rsid w:val="00B53223"/>
    <w:rsid w:val="00B53711"/>
    <w:rsid w:val="00B54243"/>
    <w:rsid w:val="00B54CF8"/>
    <w:rsid w:val="00B54D59"/>
    <w:rsid w:val="00B55E11"/>
    <w:rsid w:val="00B55FDD"/>
    <w:rsid w:val="00B5749E"/>
    <w:rsid w:val="00B575F5"/>
    <w:rsid w:val="00B57A30"/>
    <w:rsid w:val="00B61E81"/>
    <w:rsid w:val="00B6379B"/>
    <w:rsid w:val="00B6457C"/>
    <w:rsid w:val="00B6466B"/>
    <w:rsid w:val="00B657DE"/>
    <w:rsid w:val="00B66348"/>
    <w:rsid w:val="00B67748"/>
    <w:rsid w:val="00B679B5"/>
    <w:rsid w:val="00B708EE"/>
    <w:rsid w:val="00B70B92"/>
    <w:rsid w:val="00B70C45"/>
    <w:rsid w:val="00B71174"/>
    <w:rsid w:val="00B71E7F"/>
    <w:rsid w:val="00B7216A"/>
    <w:rsid w:val="00B727F7"/>
    <w:rsid w:val="00B73F9F"/>
    <w:rsid w:val="00B742EC"/>
    <w:rsid w:val="00B7529F"/>
    <w:rsid w:val="00B7530E"/>
    <w:rsid w:val="00B75EC5"/>
    <w:rsid w:val="00B76033"/>
    <w:rsid w:val="00B76674"/>
    <w:rsid w:val="00B76A70"/>
    <w:rsid w:val="00B76D43"/>
    <w:rsid w:val="00B77342"/>
    <w:rsid w:val="00B77E58"/>
    <w:rsid w:val="00B800A7"/>
    <w:rsid w:val="00B8109E"/>
    <w:rsid w:val="00B82399"/>
    <w:rsid w:val="00B8263F"/>
    <w:rsid w:val="00B82706"/>
    <w:rsid w:val="00B829F9"/>
    <w:rsid w:val="00B85170"/>
    <w:rsid w:val="00B85EA8"/>
    <w:rsid w:val="00B868A1"/>
    <w:rsid w:val="00B875F4"/>
    <w:rsid w:val="00B87DE8"/>
    <w:rsid w:val="00B901F8"/>
    <w:rsid w:val="00B9067A"/>
    <w:rsid w:val="00B90BE2"/>
    <w:rsid w:val="00B90E16"/>
    <w:rsid w:val="00B91A8C"/>
    <w:rsid w:val="00B91B6E"/>
    <w:rsid w:val="00B92484"/>
    <w:rsid w:val="00B92634"/>
    <w:rsid w:val="00B92A9E"/>
    <w:rsid w:val="00B9514E"/>
    <w:rsid w:val="00B95A2E"/>
    <w:rsid w:val="00B96D94"/>
    <w:rsid w:val="00BA20F3"/>
    <w:rsid w:val="00BA23FA"/>
    <w:rsid w:val="00BA25B9"/>
    <w:rsid w:val="00BA3364"/>
    <w:rsid w:val="00BA5AD4"/>
    <w:rsid w:val="00BA62CA"/>
    <w:rsid w:val="00BA6B4F"/>
    <w:rsid w:val="00BA78AD"/>
    <w:rsid w:val="00BA7910"/>
    <w:rsid w:val="00BB463F"/>
    <w:rsid w:val="00BB4E40"/>
    <w:rsid w:val="00BB552E"/>
    <w:rsid w:val="00BB6BA2"/>
    <w:rsid w:val="00BB71C4"/>
    <w:rsid w:val="00BB77E9"/>
    <w:rsid w:val="00BB7F57"/>
    <w:rsid w:val="00BC0473"/>
    <w:rsid w:val="00BC0F7D"/>
    <w:rsid w:val="00BC15B8"/>
    <w:rsid w:val="00BC2773"/>
    <w:rsid w:val="00BC3C3F"/>
    <w:rsid w:val="00BC47E3"/>
    <w:rsid w:val="00BC587E"/>
    <w:rsid w:val="00BC59A9"/>
    <w:rsid w:val="00BC5CFD"/>
    <w:rsid w:val="00BC669C"/>
    <w:rsid w:val="00BC76DE"/>
    <w:rsid w:val="00BC7D1E"/>
    <w:rsid w:val="00BD07AF"/>
    <w:rsid w:val="00BD0E48"/>
    <w:rsid w:val="00BD4B2C"/>
    <w:rsid w:val="00BE0B96"/>
    <w:rsid w:val="00BE18CD"/>
    <w:rsid w:val="00BE18EA"/>
    <w:rsid w:val="00BE1C87"/>
    <w:rsid w:val="00BE2250"/>
    <w:rsid w:val="00BE3657"/>
    <w:rsid w:val="00BE424D"/>
    <w:rsid w:val="00BE5456"/>
    <w:rsid w:val="00BE5F33"/>
    <w:rsid w:val="00BE788C"/>
    <w:rsid w:val="00BF075A"/>
    <w:rsid w:val="00BF1A94"/>
    <w:rsid w:val="00BF217E"/>
    <w:rsid w:val="00BF293B"/>
    <w:rsid w:val="00BF325F"/>
    <w:rsid w:val="00BF38E3"/>
    <w:rsid w:val="00BF3B90"/>
    <w:rsid w:val="00BF40C0"/>
    <w:rsid w:val="00BF5AB3"/>
    <w:rsid w:val="00BF77DA"/>
    <w:rsid w:val="00C00819"/>
    <w:rsid w:val="00C00FAC"/>
    <w:rsid w:val="00C01246"/>
    <w:rsid w:val="00C019CA"/>
    <w:rsid w:val="00C01BFA"/>
    <w:rsid w:val="00C02D78"/>
    <w:rsid w:val="00C03309"/>
    <w:rsid w:val="00C0429F"/>
    <w:rsid w:val="00C046B2"/>
    <w:rsid w:val="00C05BF4"/>
    <w:rsid w:val="00C0676D"/>
    <w:rsid w:val="00C07848"/>
    <w:rsid w:val="00C07AB9"/>
    <w:rsid w:val="00C10B20"/>
    <w:rsid w:val="00C11623"/>
    <w:rsid w:val="00C11D62"/>
    <w:rsid w:val="00C13096"/>
    <w:rsid w:val="00C14C40"/>
    <w:rsid w:val="00C155E0"/>
    <w:rsid w:val="00C15A7E"/>
    <w:rsid w:val="00C168DE"/>
    <w:rsid w:val="00C2276C"/>
    <w:rsid w:val="00C22946"/>
    <w:rsid w:val="00C22F85"/>
    <w:rsid w:val="00C2358F"/>
    <w:rsid w:val="00C23D60"/>
    <w:rsid w:val="00C24A48"/>
    <w:rsid w:val="00C25652"/>
    <w:rsid w:val="00C27832"/>
    <w:rsid w:val="00C30FB0"/>
    <w:rsid w:val="00C31E15"/>
    <w:rsid w:val="00C32736"/>
    <w:rsid w:val="00C36506"/>
    <w:rsid w:val="00C36A7C"/>
    <w:rsid w:val="00C37A16"/>
    <w:rsid w:val="00C37EAE"/>
    <w:rsid w:val="00C41188"/>
    <w:rsid w:val="00C455D1"/>
    <w:rsid w:val="00C459A0"/>
    <w:rsid w:val="00C45A16"/>
    <w:rsid w:val="00C45E16"/>
    <w:rsid w:val="00C46A15"/>
    <w:rsid w:val="00C46F06"/>
    <w:rsid w:val="00C50D14"/>
    <w:rsid w:val="00C50DDF"/>
    <w:rsid w:val="00C53F69"/>
    <w:rsid w:val="00C543FC"/>
    <w:rsid w:val="00C55FCA"/>
    <w:rsid w:val="00C57154"/>
    <w:rsid w:val="00C5729D"/>
    <w:rsid w:val="00C57E92"/>
    <w:rsid w:val="00C627C1"/>
    <w:rsid w:val="00C633B7"/>
    <w:rsid w:val="00C6347C"/>
    <w:rsid w:val="00C63B0C"/>
    <w:rsid w:val="00C63D64"/>
    <w:rsid w:val="00C648C0"/>
    <w:rsid w:val="00C6499D"/>
    <w:rsid w:val="00C6511B"/>
    <w:rsid w:val="00C66114"/>
    <w:rsid w:val="00C67B2F"/>
    <w:rsid w:val="00C71AF1"/>
    <w:rsid w:val="00C71DB9"/>
    <w:rsid w:val="00C72AD7"/>
    <w:rsid w:val="00C741D6"/>
    <w:rsid w:val="00C743E0"/>
    <w:rsid w:val="00C746B3"/>
    <w:rsid w:val="00C76E40"/>
    <w:rsid w:val="00C821EE"/>
    <w:rsid w:val="00C822A2"/>
    <w:rsid w:val="00C856A5"/>
    <w:rsid w:val="00C8579E"/>
    <w:rsid w:val="00C860D6"/>
    <w:rsid w:val="00C8706B"/>
    <w:rsid w:val="00C87571"/>
    <w:rsid w:val="00C9167D"/>
    <w:rsid w:val="00C916CB"/>
    <w:rsid w:val="00C9194E"/>
    <w:rsid w:val="00C91BA7"/>
    <w:rsid w:val="00C91CD6"/>
    <w:rsid w:val="00C91DFE"/>
    <w:rsid w:val="00C923C0"/>
    <w:rsid w:val="00C92C47"/>
    <w:rsid w:val="00C942B2"/>
    <w:rsid w:val="00C945FA"/>
    <w:rsid w:val="00C94AB8"/>
    <w:rsid w:val="00C94E2C"/>
    <w:rsid w:val="00C960A3"/>
    <w:rsid w:val="00CA1C7E"/>
    <w:rsid w:val="00CA1DCA"/>
    <w:rsid w:val="00CA3E9D"/>
    <w:rsid w:val="00CA4087"/>
    <w:rsid w:val="00CA6125"/>
    <w:rsid w:val="00CA6567"/>
    <w:rsid w:val="00CA6903"/>
    <w:rsid w:val="00CA6CF7"/>
    <w:rsid w:val="00CA6F89"/>
    <w:rsid w:val="00CA709F"/>
    <w:rsid w:val="00CA7198"/>
    <w:rsid w:val="00CA7923"/>
    <w:rsid w:val="00CB0904"/>
    <w:rsid w:val="00CB0EAA"/>
    <w:rsid w:val="00CB2DE5"/>
    <w:rsid w:val="00CB3505"/>
    <w:rsid w:val="00CB3D55"/>
    <w:rsid w:val="00CB59B4"/>
    <w:rsid w:val="00CB6669"/>
    <w:rsid w:val="00CB7D16"/>
    <w:rsid w:val="00CC029C"/>
    <w:rsid w:val="00CC2599"/>
    <w:rsid w:val="00CC2CA2"/>
    <w:rsid w:val="00CC4558"/>
    <w:rsid w:val="00CC610B"/>
    <w:rsid w:val="00CC6AC2"/>
    <w:rsid w:val="00CC7073"/>
    <w:rsid w:val="00CC75D9"/>
    <w:rsid w:val="00CC7ADD"/>
    <w:rsid w:val="00CD0401"/>
    <w:rsid w:val="00CD17BD"/>
    <w:rsid w:val="00CD18DC"/>
    <w:rsid w:val="00CD32A9"/>
    <w:rsid w:val="00CD3C42"/>
    <w:rsid w:val="00CD3EE3"/>
    <w:rsid w:val="00CD440C"/>
    <w:rsid w:val="00CD46FE"/>
    <w:rsid w:val="00CD5618"/>
    <w:rsid w:val="00CD5BC6"/>
    <w:rsid w:val="00CD5E4B"/>
    <w:rsid w:val="00CD6383"/>
    <w:rsid w:val="00CD7ED6"/>
    <w:rsid w:val="00CE06B9"/>
    <w:rsid w:val="00CE0A12"/>
    <w:rsid w:val="00CE3244"/>
    <w:rsid w:val="00CE3771"/>
    <w:rsid w:val="00CE3A6F"/>
    <w:rsid w:val="00CE4B0E"/>
    <w:rsid w:val="00CE524B"/>
    <w:rsid w:val="00CE5A11"/>
    <w:rsid w:val="00CE5C38"/>
    <w:rsid w:val="00CE62FF"/>
    <w:rsid w:val="00CE6AC7"/>
    <w:rsid w:val="00CE7292"/>
    <w:rsid w:val="00CF0219"/>
    <w:rsid w:val="00CF036C"/>
    <w:rsid w:val="00CF20F6"/>
    <w:rsid w:val="00CF2AF1"/>
    <w:rsid w:val="00CF35A3"/>
    <w:rsid w:val="00CF3843"/>
    <w:rsid w:val="00CF3A7C"/>
    <w:rsid w:val="00CF3C5D"/>
    <w:rsid w:val="00CF4629"/>
    <w:rsid w:val="00CF542D"/>
    <w:rsid w:val="00CF58D1"/>
    <w:rsid w:val="00CF6149"/>
    <w:rsid w:val="00CF6370"/>
    <w:rsid w:val="00CF67D1"/>
    <w:rsid w:val="00CF68D5"/>
    <w:rsid w:val="00CF7629"/>
    <w:rsid w:val="00CF76D4"/>
    <w:rsid w:val="00CF7C38"/>
    <w:rsid w:val="00D005C6"/>
    <w:rsid w:val="00D01E1D"/>
    <w:rsid w:val="00D032AA"/>
    <w:rsid w:val="00D0475A"/>
    <w:rsid w:val="00D058CC"/>
    <w:rsid w:val="00D0603C"/>
    <w:rsid w:val="00D06522"/>
    <w:rsid w:val="00D06AB0"/>
    <w:rsid w:val="00D10B4C"/>
    <w:rsid w:val="00D1141A"/>
    <w:rsid w:val="00D11494"/>
    <w:rsid w:val="00D11B5E"/>
    <w:rsid w:val="00D13472"/>
    <w:rsid w:val="00D15A37"/>
    <w:rsid w:val="00D163F0"/>
    <w:rsid w:val="00D164D9"/>
    <w:rsid w:val="00D1783D"/>
    <w:rsid w:val="00D214E8"/>
    <w:rsid w:val="00D21F27"/>
    <w:rsid w:val="00D2211D"/>
    <w:rsid w:val="00D243FB"/>
    <w:rsid w:val="00D249B2"/>
    <w:rsid w:val="00D25B9F"/>
    <w:rsid w:val="00D25F7A"/>
    <w:rsid w:val="00D27D05"/>
    <w:rsid w:val="00D311B4"/>
    <w:rsid w:val="00D31BB6"/>
    <w:rsid w:val="00D327B0"/>
    <w:rsid w:val="00D329F7"/>
    <w:rsid w:val="00D32C17"/>
    <w:rsid w:val="00D32F2D"/>
    <w:rsid w:val="00D33FA1"/>
    <w:rsid w:val="00D344DB"/>
    <w:rsid w:val="00D34C0C"/>
    <w:rsid w:val="00D354C6"/>
    <w:rsid w:val="00D373F1"/>
    <w:rsid w:val="00D405A1"/>
    <w:rsid w:val="00D41BEE"/>
    <w:rsid w:val="00D435D2"/>
    <w:rsid w:val="00D43873"/>
    <w:rsid w:val="00D4396C"/>
    <w:rsid w:val="00D43A04"/>
    <w:rsid w:val="00D44A72"/>
    <w:rsid w:val="00D45738"/>
    <w:rsid w:val="00D50A16"/>
    <w:rsid w:val="00D51979"/>
    <w:rsid w:val="00D52C89"/>
    <w:rsid w:val="00D53778"/>
    <w:rsid w:val="00D57558"/>
    <w:rsid w:val="00D575AE"/>
    <w:rsid w:val="00D57934"/>
    <w:rsid w:val="00D57E26"/>
    <w:rsid w:val="00D602B3"/>
    <w:rsid w:val="00D602D4"/>
    <w:rsid w:val="00D6085D"/>
    <w:rsid w:val="00D613F3"/>
    <w:rsid w:val="00D61677"/>
    <w:rsid w:val="00D61A39"/>
    <w:rsid w:val="00D61CD7"/>
    <w:rsid w:val="00D61DFD"/>
    <w:rsid w:val="00D6315E"/>
    <w:rsid w:val="00D63C6B"/>
    <w:rsid w:val="00D64E53"/>
    <w:rsid w:val="00D65620"/>
    <w:rsid w:val="00D65730"/>
    <w:rsid w:val="00D65C9F"/>
    <w:rsid w:val="00D66DDC"/>
    <w:rsid w:val="00D674D8"/>
    <w:rsid w:val="00D67538"/>
    <w:rsid w:val="00D71B15"/>
    <w:rsid w:val="00D72843"/>
    <w:rsid w:val="00D7337F"/>
    <w:rsid w:val="00D734D7"/>
    <w:rsid w:val="00D7375E"/>
    <w:rsid w:val="00D75807"/>
    <w:rsid w:val="00D75AC9"/>
    <w:rsid w:val="00D75CC4"/>
    <w:rsid w:val="00D76CE4"/>
    <w:rsid w:val="00D77B3B"/>
    <w:rsid w:val="00D801E7"/>
    <w:rsid w:val="00D80237"/>
    <w:rsid w:val="00D80770"/>
    <w:rsid w:val="00D80EA1"/>
    <w:rsid w:val="00D8156B"/>
    <w:rsid w:val="00D82B71"/>
    <w:rsid w:val="00D83721"/>
    <w:rsid w:val="00D837D3"/>
    <w:rsid w:val="00D84022"/>
    <w:rsid w:val="00D84B02"/>
    <w:rsid w:val="00D84F4B"/>
    <w:rsid w:val="00D85052"/>
    <w:rsid w:val="00D85079"/>
    <w:rsid w:val="00D85922"/>
    <w:rsid w:val="00D90057"/>
    <w:rsid w:val="00D90122"/>
    <w:rsid w:val="00D915CB"/>
    <w:rsid w:val="00D91ED5"/>
    <w:rsid w:val="00D925B6"/>
    <w:rsid w:val="00D928EA"/>
    <w:rsid w:val="00D93627"/>
    <w:rsid w:val="00D9611F"/>
    <w:rsid w:val="00D9758C"/>
    <w:rsid w:val="00D9771E"/>
    <w:rsid w:val="00DA02EB"/>
    <w:rsid w:val="00DA19E5"/>
    <w:rsid w:val="00DA1E38"/>
    <w:rsid w:val="00DA2E5D"/>
    <w:rsid w:val="00DA4CBC"/>
    <w:rsid w:val="00DA4D4A"/>
    <w:rsid w:val="00DA50E1"/>
    <w:rsid w:val="00DA5104"/>
    <w:rsid w:val="00DA52BB"/>
    <w:rsid w:val="00DA6E94"/>
    <w:rsid w:val="00DB05D2"/>
    <w:rsid w:val="00DB3C2F"/>
    <w:rsid w:val="00DB401F"/>
    <w:rsid w:val="00DB4E6A"/>
    <w:rsid w:val="00DB529B"/>
    <w:rsid w:val="00DB57F9"/>
    <w:rsid w:val="00DB5C9D"/>
    <w:rsid w:val="00DB6253"/>
    <w:rsid w:val="00DB645E"/>
    <w:rsid w:val="00DB675D"/>
    <w:rsid w:val="00DB75C0"/>
    <w:rsid w:val="00DC01EA"/>
    <w:rsid w:val="00DC0588"/>
    <w:rsid w:val="00DC1F02"/>
    <w:rsid w:val="00DC2E8B"/>
    <w:rsid w:val="00DC350E"/>
    <w:rsid w:val="00DC51E5"/>
    <w:rsid w:val="00DC76DB"/>
    <w:rsid w:val="00DC7D83"/>
    <w:rsid w:val="00DD03C9"/>
    <w:rsid w:val="00DD1C20"/>
    <w:rsid w:val="00DD2380"/>
    <w:rsid w:val="00DD2D42"/>
    <w:rsid w:val="00DD3857"/>
    <w:rsid w:val="00DD3A51"/>
    <w:rsid w:val="00DD4568"/>
    <w:rsid w:val="00DD49A4"/>
    <w:rsid w:val="00DD5ADF"/>
    <w:rsid w:val="00DD6EA3"/>
    <w:rsid w:val="00DE4847"/>
    <w:rsid w:val="00DE4AC7"/>
    <w:rsid w:val="00DE7E3D"/>
    <w:rsid w:val="00DF033B"/>
    <w:rsid w:val="00DF1FD3"/>
    <w:rsid w:val="00DF5911"/>
    <w:rsid w:val="00DF6B49"/>
    <w:rsid w:val="00DF7B61"/>
    <w:rsid w:val="00DF7ED4"/>
    <w:rsid w:val="00E00E99"/>
    <w:rsid w:val="00E03B79"/>
    <w:rsid w:val="00E04C92"/>
    <w:rsid w:val="00E06788"/>
    <w:rsid w:val="00E06DF5"/>
    <w:rsid w:val="00E07586"/>
    <w:rsid w:val="00E07747"/>
    <w:rsid w:val="00E1036A"/>
    <w:rsid w:val="00E120B9"/>
    <w:rsid w:val="00E136B2"/>
    <w:rsid w:val="00E1449E"/>
    <w:rsid w:val="00E14C74"/>
    <w:rsid w:val="00E20384"/>
    <w:rsid w:val="00E22875"/>
    <w:rsid w:val="00E22AF6"/>
    <w:rsid w:val="00E22DC8"/>
    <w:rsid w:val="00E231CF"/>
    <w:rsid w:val="00E24811"/>
    <w:rsid w:val="00E256C6"/>
    <w:rsid w:val="00E2759F"/>
    <w:rsid w:val="00E2766B"/>
    <w:rsid w:val="00E27AE4"/>
    <w:rsid w:val="00E30CB7"/>
    <w:rsid w:val="00E31D7E"/>
    <w:rsid w:val="00E33DCC"/>
    <w:rsid w:val="00E34096"/>
    <w:rsid w:val="00E359E4"/>
    <w:rsid w:val="00E35EE4"/>
    <w:rsid w:val="00E36AB3"/>
    <w:rsid w:val="00E37854"/>
    <w:rsid w:val="00E41D6A"/>
    <w:rsid w:val="00E43489"/>
    <w:rsid w:val="00E43580"/>
    <w:rsid w:val="00E44DB4"/>
    <w:rsid w:val="00E460E7"/>
    <w:rsid w:val="00E46553"/>
    <w:rsid w:val="00E46A3C"/>
    <w:rsid w:val="00E46E96"/>
    <w:rsid w:val="00E47C58"/>
    <w:rsid w:val="00E509AA"/>
    <w:rsid w:val="00E511D6"/>
    <w:rsid w:val="00E517D4"/>
    <w:rsid w:val="00E543D3"/>
    <w:rsid w:val="00E56955"/>
    <w:rsid w:val="00E57F10"/>
    <w:rsid w:val="00E61032"/>
    <w:rsid w:val="00E611CF"/>
    <w:rsid w:val="00E61CB5"/>
    <w:rsid w:val="00E62309"/>
    <w:rsid w:val="00E623CE"/>
    <w:rsid w:val="00E626C3"/>
    <w:rsid w:val="00E62894"/>
    <w:rsid w:val="00E631B7"/>
    <w:rsid w:val="00E63681"/>
    <w:rsid w:val="00E640B7"/>
    <w:rsid w:val="00E64578"/>
    <w:rsid w:val="00E65195"/>
    <w:rsid w:val="00E654A2"/>
    <w:rsid w:val="00E6678A"/>
    <w:rsid w:val="00E676E6"/>
    <w:rsid w:val="00E70F31"/>
    <w:rsid w:val="00E710F5"/>
    <w:rsid w:val="00E76F29"/>
    <w:rsid w:val="00E80D7D"/>
    <w:rsid w:val="00E83EA3"/>
    <w:rsid w:val="00E840C5"/>
    <w:rsid w:val="00E86488"/>
    <w:rsid w:val="00E874C9"/>
    <w:rsid w:val="00E90337"/>
    <w:rsid w:val="00E90516"/>
    <w:rsid w:val="00E90C72"/>
    <w:rsid w:val="00E90FE0"/>
    <w:rsid w:val="00E911F0"/>
    <w:rsid w:val="00E92262"/>
    <w:rsid w:val="00E923EE"/>
    <w:rsid w:val="00E92579"/>
    <w:rsid w:val="00E92A94"/>
    <w:rsid w:val="00E931D9"/>
    <w:rsid w:val="00E942C1"/>
    <w:rsid w:val="00E9451B"/>
    <w:rsid w:val="00E9589F"/>
    <w:rsid w:val="00E95A4A"/>
    <w:rsid w:val="00E95D07"/>
    <w:rsid w:val="00E978CA"/>
    <w:rsid w:val="00EA0CA3"/>
    <w:rsid w:val="00EA1E51"/>
    <w:rsid w:val="00EA2983"/>
    <w:rsid w:val="00EA32F1"/>
    <w:rsid w:val="00EA429C"/>
    <w:rsid w:val="00EA5045"/>
    <w:rsid w:val="00EA630E"/>
    <w:rsid w:val="00EB0182"/>
    <w:rsid w:val="00EB0297"/>
    <w:rsid w:val="00EB07CB"/>
    <w:rsid w:val="00EB12A4"/>
    <w:rsid w:val="00EB1D24"/>
    <w:rsid w:val="00EB2C7F"/>
    <w:rsid w:val="00EB308C"/>
    <w:rsid w:val="00EB34D7"/>
    <w:rsid w:val="00EB39D2"/>
    <w:rsid w:val="00EB4EF1"/>
    <w:rsid w:val="00EB5DA1"/>
    <w:rsid w:val="00EB6278"/>
    <w:rsid w:val="00EB710E"/>
    <w:rsid w:val="00EB764D"/>
    <w:rsid w:val="00EB7B65"/>
    <w:rsid w:val="00EC04BA"/>
    <w:rsid w:val="00EC27BF"/>
    <w:rsid w:val="00EC3539"/>
    <w:rsid w:val="00EC374C"/>
    <w:rsid w:val="00EC477B"/>
    <w:rsid w:val="00EC5416"/>
    <w:rsid w:val="00EC576A"/>
    <w:rsid w:val="00EC67DE"/>
    <w:rsid w:val="00EC6910"/>
    <w:rsid w:val="00EC7F8C"/>
    <w:rsid w:val="00ED2B7B"/>
    <w:rsid w:val="00ED41FF"/>
    <w:rsid w:val="00ED46C4"/>
    <w:rsid w:val="00ED5423"/>
    <w:rsid w:val="00ED566B"/>
    <w:rsid w:val="00ED7EFD"/>
    <w:rsid w:val="00EE2C12"/>
    <w:rsid w:val="00EE4395"/>
    <w:rsid w:val="00EE5155"/>
    <w:rsid w:val="00EE5862"/>
    <w:rsid w:val="00EE6AE0"/>
    <w:rsid w:val="00EE7450"/>
    <w:rsid w:val="00EE76F5"/>
    <w:rsid w:val="00EE7CD4"/>
    <w:rsid w:val="00EE7CD8"/>
    <w:rsid w:val="00EF0969"/>
    <w:rsid w:val="00EF1E87"/>
    <w:rsid w:val="00EF2BCC"/>
    <w:rsid w:val="00EF2C41"/>
    <w:rsid w:val="00EF2E14"/>
    <w:rsid w:val="00EF3DE2"/>
    <w:rsid w:val="00EF4B34"/>
    <w:rsid w:val="00EF600C"/>
    <w:rsid w:val="00EF6EAF"/>
    <w:rsid w:val="00EF7A30"/>
    <w:rsid w:val="00EF7E85"/>
    <w:rsid w:val="00F005B3"/>
    <w:rsid w:val="00F012C2"/>
    <w:rsid w:val="00F039A0"/>
    <w:rsid w:val="00F03CF6"/>
    <w:rsid w:val="00F04349"/>
    <w:rsid w:val="00F04375"/>
    <w:rsid w:val="00F050F2"/>
    <w:rsid w:val="00F057A8"/>
    <w:rsid w:val="00F06246"/>
    <w:rsid w:val="00F06F0F"/>
    <w:rsid w:val="00F10B4B"/>
    <w:rsid w:val="00F11357"/>
    <w:rsid w:val="00F114B5"/>
    <w:rsid w:val="00F126D5"/>
    <w:rsid w:val="00F13F8B"/>
    <w:rsid w:val="00F14161"/>
    <w:rsid w:val="00F142DB"/>
    <w:rsid w:val="00F14687"/>
    <w:rsid w:val="00F16E5F"/>
    <w:rsid w:val="00F17BCF"/>
    <w:rsid w:val="00F17F66"/>
    <w:rsid w:val="00F2000E"/>
    <w:rsid w:val="00F20F7B"/>
    <w:rsid w:val="00F21452"/>
    <w:rsid w:val="00F21CCC"/>
    <w:rsid w:val="00F23301"/>
    <w:rsid w:val="00F24B17"/>
    <w:rsid w:val="00F26E68"/>
    <w:rsid w:val="00F27676"/>
    <w:rsid w:val="00F30232"/>
    <w:rsid w:val="00F3099A"/>
    <w:rsid w:val="00F309A1"/>
    <w:rsid w:val="00F31C97"/>
    <w:rsid w:val="00F3301A"/>
    <w:rsid w:val="00F332FB"/>
    <w:rsid w:val="00F345A1"/>
    <w:rsid w:val="00F348C2"/>
    <w:rsid w:val="00F35636"/>
    <w:rsid w:val="00F36379"/>
    <w:rsid w:val="00F368E9"/>
    <w:rsid w:val="00F379F3"/>
    <w:rsid w:val="00F40027"/>
    <w:rsid w:val="00F4007C"/>
    <w:rsid w:val="00F415B0"/>
    <w:rsid w:val="00F43AD4"/>
    <w:rsid w:val="00F43DDB"/>
    <w:rsid w:val="00F448E7"/>
    <w:rsid w:val="00F4564C"/>
    <w:rsid w:val="00F476E0"/>
    <w:rsid w:val="00F47AB9"/>
    <w:rsid w:val="00F506CC"/>
    <w:rsid w:val="00F5115C"/>
    <w:rsid w:val="00F52EE9"/>
    <w:rsid w:val="00F530AD"/>
    <w:rsid w:val="00F53DB7"/>
    <w:rsid w:val="00F54958"/>
    <w:rsid w:val="00F54B56"/>
    <w:rsid w:val="00F54EFD"/>
    <w:rsid w:val="00F564D2"/>
    <w:rsid w:val="00F57221"/>
    <w:rsid w:val="00F57323"/>
    <w:rsid w:val="00F60459"/>
    <w:rsid w:val="00F6166F"/>
    <w:rsid w:val="00F618C9"/>
    <w:rsid w:val="00F6511A"/>
    <w:rsid w:val="00F65816"/>
    <w:rsid w:val="00F6610F"/>
    <w:rsid w:val="00F66B28"/>
    <w:rsid w:val="00F66B8A"/>
    <w:rsid w:val="00F67047"/>
    <w:rsid w:val="00F7139E"/>
    <w:rsid w:val="00F72880"/>
    <w:rsid w:val="00F733F8"/>
    <w:rsid w:val="00F73EEA"/>
    <w:rsid w:val="00F73F8E"/>
    <w:rsid w:val="00F746BA"/>
    <w:rsid w:val="00F77608"/>
    <w:rsid w:val="00F81113"/>
    <w:rsid w:val="00F8147D"/>
    <w:rsid w:val="00F845D1"/>
    <w:rsid w:val="00F84600"/>
    <w:rsid w:val="00F84AE6"/>
    <w:rsid w:val="00F84CC4"/>
    <w:rsid w:val="00F85E00"/>
    <w:rsid w:val="00F8712F"/>
    <w:rsid w:val="00F90D4E"/>
    <w:rsid w:val="00F913C3"/>
    <w:rsid w:val="00F9156E"/>
    <w:rsid w:val="00F91AA7"/>
    <w:rsid w:val="00F923D2"/>
    <w:rsid w:val="00F92D83"/>
    <w:rsid w:val="00F93066"/>
    <w:rsid w:val="00F9781B"/>
    <w:rsid w:val="00FA0BF1"/>
    <w:rsid w:val="00FA15C0"/>
    <w:rsid w:val="00FA21AA"/>
    <w:rsid w:val="00FA3737"/>
    <w:rsid w:val="00FA625C"/>
    <w:rsid w:val="00FA7052"/>
    <w:rsid w:val="00FB0643"/>
    <w:rsid w:val="00FB1091"/>
    <w:rsid w:val="00FB16D7"/>
    <w:rsid w:val="00FB174E"/>
    <w:rsid w:val="00FB1901"/>
    <w:rsid w:val="00FB53D9"/>
    <w:rsid w:val="00FB6F8A"/>
    <w:rsid w:val="00FC0A46"/>
    <w:rsid w:val="00FC1C84"/>
    <w:rsid w:val="00FC243F"/>
    <w:rsid w:val="00FC2919"/>
    <w:rsid w:val="00FC3810"/>
    <w:rsid w:val="00FC3C23"/>
    <w:rsid w:val="00FC585C"/>
    <w:rsid w:val="00FC5BEE"/>
    <w:rsid w:val="00FC5C22"/>
    <w:rsid w:val="00FC7D73"/>
    <w:rsid w:val="00FD09E0"/>
    <w:rsid w:val="00FD1CA1"/>
    <w:rsid w:val="00FD2AE7"/>
    <w:rsid w:val="00FD399D"/>
    <w:rsid w:val="00FD49E9"/>
    <w:rsid w:val="00FD5323"/>
    <w:rsid w:val="00FD588F"/>
    <w:rsid w:val="00FD5899"/>
    <w:rsid w:val="00FD5981"/>
    <w:rsid w:val="00FD6135"/>
    <w:rsid w:val="00FD617F"/>
    <w:rsid w:val="00FD63A8"/>
    <w:rsid w:val="00FD76C5"/>
    <w:rsid w:val="00FD7A92"/>
    <w:rsid w:val="00FE03AF"/>
    <w:rsid w:val="00FE1931"/>
    <w:rsid w:val="00FE1FB3"/>
    <w:rsid w:val="00FE26C0"/>
    <w:rsid w:val="00FF136D"/>
    <w:rsid w:val="00FF1F4F"/>
    <w:rsid w:val="00FF30D2"/>
    <w:rsid w:val="00FF366A"/>
    <w:rsid w:val="00FF596D"/>
    <w:rsid w:val="0A0B677A"/>
    <w:rsid w:val="33BAB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8ECF00"/>
  <w15:chartTrackingRefBased/>
  <w15:docId w15:val="{00310CFC-4F62-7D45-B650-5618ACCA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8C0"/>
    <w:pPr>
      <w:spacing w:after="200" w:line="276" w:lineRule="auto"/>
    </w:pPr>
    <w:rPr>
      <w:rFonts w:eastAsiaTheme="minorEastAsia"/>
      <w:color w:val="7F7F7F" w:themeColor="text1" w:themeTint="80"/>
      <w:sz w:val="24"/>
      <w:szCs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6710E4"/>
    <w:pPr>
      <w:spacing w:before="300" w:after="40"/>
      <w:outlineLvl w:val="0"/>
    </w:pPr>
    <w:rPr>
      <w:rFonts w:ascii="Arial Black" w:eastAsiaTheme="minorHAnsi" w:hAnsi="Arial Black"/>
      <w:b/>
      <w:smallCaps/>
      <w:color w:val="4DADCF" w:themeColor="accent3"/>
      <w:spacing w:val="5"/>
      <w:sz w:val="44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3F486D"/>
    <w:pPr>
      <w:numPr>
        <w:ilvl w:val="1"/>
        <w:numId w:val="28"/>
      </w:numPr>
      <w:spacing w:before="240" w:after="80"/>
      <w:ind w:left="1854"/>
      <w:outlineLvl w:val="1"/>
    </w:pPr>
    <w:rPr>
      <w:rFonts w:ascii="Arial Black" w:eastAsiaTheme="minorHAnsi" w:hAnsi="Arial Black"/>
      <w:b/>
      <w:smallCaps/>
      <w:color w:val="4DADCF" w:themeColor="accent3"/>
      <w:spacing w:val="5"/>
      <w:sz w:val="32"/>
      <w:szCs w:val="28"/>
      <w:lang w:val="fr-B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E46F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6812E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E46F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BBE49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E46F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BBE49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E46F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6812E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E46F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6812E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E46F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E46F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45E16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C45E16"/>
  </w:style>
  <w:style w:type="paragraph" w:styleId="Pieddepage">
    <w:name w:val="footer"/>
    <w:basedOn w:val="Normal"/>
    <w:link w:val="PieddepageCar"/>
    <w:uiPriority w:val="99"/>
    <w:unhideWhenUsed/>
    <w:rsid w:val="00C45E16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45E16"/>
  </w:style>
  <w:style w:type="character" w:customStyle="1" w:styleId="Titre1Car">
    <w:name w:val="Titre 1 Car"/>
    <w:basedOn w:val="Policepardfaut"/>
    <w:link w:val="Titre1"/>
    <w:uiPriority w:val="9"/>
    <w:rsid w:val="006710E4"/>
    <w:rPr>
      <w:rFonts w:ascii="Arial Black" w:hAnsi="Arial Black"/>
      <w:b/>
      <w:smallCaps/>
      <w:color w:val="4DADCF" w:themeColor="accent3"/>
      <w:spacing w:val="5"/>
      <w:sz w:val="44"/>
      <w:szCs w:val="32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3939E8"/>
    <w:pPr>
      <w:outlineLvl w:val="9"/>
    </w:pPr>
    <w:rPr>
      <w:b w:val="0"/>
    </w:rPr>
  </w:style>
  <w:style w:type="paragraph" w:styleId="TM2">
    <w:name w:val="toc 2"/>
    <w:basedOn w:val="Normal"/>
    <w:next w:val="Normal"/>
    <w:autoRedefine/>
    <w:uiPriority w:val="39"/>
    <w:unhideWhenUsed/>
    <w:rsid w:val="00C45E16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rsid w:val="00C45E16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C45E16"/>
    <w:pPr>
      <w:spacing w:after="100"/>
      <w:ind w:left="440"/>
    </w:pPr>
  </w:style>
  <w:style w:type="paragraph" w:customStyle="1" w:styleId="A-GraphicIllustrationImageHeading">
    <w:name w:val="A-Graphic/Illustration/Image Heading"/>
    <w:basedOn w:val="Normal"/>
    <w:autoRedefine/>
    <w:qFormat/>
    <w:rsid w:val="00185832"/>
    <w:pPr>
      <w:keepNext/>
      <w:pageBreakBefore/>
      <w:pBdr>
        <w:bottom w:val="single" w:sz="8" w:space="12" w:color="AAAAAA"/>
      </w:pBdr>
      <w:spacing w:before="240" w:after="240"/>
      <w:jc w:val="center"/>
      <w:outlineLvl w:val="0"/>
    </w:pPr>
    <w:rPr>
      <w:rFonts w:ascii="Arial Black" w:eastAsia="Trebuchet MS" w:hAnsi="Arial Black" w:cs="Trebuchet MS"/>
      <w:b/>
      <w:bCs/>
      <w:color w:val="4DADCF" w:themeColor="accent3"/>
      <w:kern w:val="32"/>
      <w:sz w:val="48"/>
      <w:szCs w:val="36"/>
      <w:lang w:eastAsia="zh-CN"/>
    </w:rPr>
  </w:style>
  <w:style w:type="character" w:customStyle="1" w:styleId="Titre2Car">
    <w:name w:val="Titre 2 Car"/>
    <w:basedOn w:val="Policepardfaut"/>
    <w:link w:val="Titre2"/>
    <w:uiPriority w:val="9"/>
    <w:rsid w:val="003F486D"/>
    <w:rPr>
      <w:rFonts w:ascii="Arial Black" w:hAnsi="Arial Black"/>
      <w:b/>
      <w:smallCaps/>
      <w:color w:val="4DADCF" w:themeColor="accent3"/>
      <w:spacing w:val="5"/>
      <w:sz w:val="32"/>
      <w:szCs w:val="28"/>
      <w:lang w:val="fr-BE"/>
    </w:rPr>
  </w:style>
  <w:style w:type="paragraph" w:customStyle="1" w:styleId="A-Heading2">
    <w:name w:val="A-Heading 2"/>
    <w:basedOn w:val="Normal"/>
    <w:next w:val="Normal"/>
    <w:autoRedefine/>
    <w:qFormat/>
    <w:rsid w:val="003939E8"/>
    <w:pPr>
      <w:keepNext/>
      <w:numPr>
        <w:ilvl w:val="1"/>
        <w:numId w:val="1"/>
      </w:numPr>
      <w:spacing w:before="240" w:after="120"/>
      <w:outlineLvl w:val="1"/>
    </w:pPr>
    <w:rPr>
      <w:rFonts w:ascii="Arial Black" w:hAnsi="Arial Black" w:cstheme="majorHAnsi"/>
      <w:b/>
      <w:bCs/>
      <w:iCs/>
      <w:color w:val="4DADCF" w:themeColor="accent3"/>
      <w:sz w:val="36"/>
      <w:szCs w:val="30"/>
      <w:lang w:eastAsia="zh-CN"/>
    </w:rPr>
  </w:style>
  <w:style w:type="paragraph" w:styleId="Paragraphedeliste">
    <w:name w:val="List Paragraph"/>
    <w:basedOn w:val="Normal"/>
    <w:link w:val="ParagraphedelisteCar"/>
    <w:uiPriority w:val="1"/>
    <w:qFormat/>
    <w:rsid w:val="00565F53"/>
    <w:pPr>
      <w:ind w:left="720"/>
    </w:pPr>
    <w:rPr>
      <w:rFonts w:ascii="Calibri" w:hAnsi="Calibri" w:cs="Calibri"/>
      <w:lang w:eastAsia="nl-BE"/>
    </w:rPr>
  </w:style>
  <w:style w:type="paragraph" w:customStyle="1" w:styleId="A-BodyText">
    <w:name w:val="A-Body Text"/>
    <w:link w:val="A-BodyTextChar"/>
    <w:qFormat/>
    <w:rsid w:val="00314D46"/>
    <w:pPr>
      <w:spacing w:before="120" w:after="80" w:line="360" w:lineRule="auto"/>
    </w:pPr>
    <w:rPr>
      <w:rFonts w:eastAsia="Trebuchet MS" w:cs="Trebuchet MS"/>
      <w:color w:val="404040" w:themeColor="text1" w:themeTint="BF"/>
      <w:szCs w:val="20"/>
      <w:lang w:val="en-GB"/>
    </w:rPr>
  </w:style>
  <w:style w:type="character" w:customStyle="1" w:styleId="A-BodyTextChar">
    <w:name w:val="A-Body Text Char"/>
    <w:basedOn w:val="Policepardfaut"/>
    <w:link w:val="A-BodyText"/>
    <w:locked/>
    <w:rsid w:val="00314D46"/>
    <w:rPr>
      <w:rFonts w:eastAsia="Trebuchet MS" w:cs="Trebuchet MS"/>
      <w:color w:val="404040" w:themeColor="text1" w:themeTint="BF"/>
      <w:szCs w:val="20"/>
      <w:lang w:val="en-GB"/>
    </w:rPr>
  </w:style>
  <w:style w:type="paragraph" w:customStyle="1" w:styleId="A-Heading3">
    <w:name w:val="A-Heading 3"/>
    <w:basedOn w:val="Normal"/>
    <w:next w:val="A-BodyText"/>
    <w:autoRedefine/>
    <w:qFormat/>
    <w:rsid w:val="00B92A9E"/>
    <w:pPr>
      <w:keepNext/>
      <w:spacing w:before="120" w:after="120"/>
      <w:ind w:left="1072" w:hanging="505"/>
      <w:outlineLvl w:val="2"/>
    </w:pPr>
    <w:rPr>
      <w:rFonts w:ascii="Arial Black" w:hAnsi="Arial Black"/>
      <w:b/>
      <w:bCs/>
      <w:color w:val="4DADCF" w:themeColor="accent3"/>
      <w:sz w:val="28"/>
      <w:szCs w:val="28"/>
      <w:lang w:val="fr-BE" w:eastAsia="zh-CN"/>
    </w:rPr>
  </w:style>
  <w:style w:type="character" w:styleId="Lienhypertexte">
    <w:name w:val="Hyperlink"/>
    <w:basedOn w:val="Policepardfaut"/>
    <w:uiPriority w:val="99"/>
    <w:unhideWhenUsed/>
    <w:rsid w:val="00A53582"/>
    <w:rPr>
      <w:color w:val="6D9D9B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53582"/>
    <w:rPr>
      <w:color w:val="808080"/>
      <w:shd w:val="clear" w:color="auto" w:fill="E6E6E6"/>
    </w:rPr>
  </w:style>
  <w:style w:type="paragraph" w:customStyle="1" w:styleId="A-Heading4">
    <w:name w:val="A-Heading 4"/>
    <w:basedOn w:val="Normal"/>
    <w:next w:val="A-BodyText"/>
    <w:autoRedefine/>
    <w:qFormat/>
    <w:rsid w:val="003939E8"/>
    <w:pPr>
      <w:keepNext/>
      <w:spacing w:before="120" w:after="120"/>
      <w:ind w:left="1728" w:hanging="648"/>
      <w:outlineLvl w:val="3"/>
    </w:pPr>
    <w:rPr>
      <w:rFonts w:ascii="Arial Black" w:hAnsi="Arial Black"/>
      <w:b/>
      <w:bCs/>
      <w:color w:val="4DADCF" w:themeColor="accent3"/>
      <w:lang w:eastAsia="zh-CN"/>
    </w:rPr>
  </w:style>
  <w:style w:type="table" w:styleId="Grilledutableau">
    <w:name w:val="Table Grid"/>
    <w:basedOn w:val="TableauNormal"/>
    <w:rsid w:val="00897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4-Accentuation4">
    <w:name w:val="List Table 4 Accent 4"/>
    <w:basedOn w:val="TableauNormal"/>
    <w:uiPriority w:val="49"/>
    <w:rsid w:val="00897ADA"/>
    <w:pPr>
      <w:spacing w:after="0" w:line="240" w:lineRule="auto"/>
    </w:pPr>
    <w:tblPr>
      <w:tblStyleRowBandSize w:val="1"/>
      <w:tblStyleColBandSize w:val="1"/>
      <w:tblBorders>
        <w:top w:val="single" w:sz="4" w:space="0" w:color="E1D399" w:themeColor="accent4" w:themeTint="99"/>
        <w:left w:val="single" w:sz="4" w:space="0" w:color="E1D399" w:themeColor="accent4" w:themeTint="99"/>
        <w:bottom w:val="single" w:sz="4" w:space="0" w:color="E1D399" w:themeColor="accent4" w:themeTint="99"/>
        <w:right w:val="single" w:sz="4" w:space="0" w:color="E1D399" w:themeColor="accent4" w:themeTint="99"/>
        <w:insideH w:val="single" w:sz="4" w:space="0" w:color="E1D39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DB756" w:themeColor="accent4"/>
          <w:left w:val="single" w:sz="4" w:space="0" w:color="CDB756" w:themeColor="accent4"/>
          <w:bottom w:val="single" w:sz="4" w:space="0" w:color="CDB756" w:themeColor="accent4"/>
          <w:right w:val="single" w:sz="4" w:space="0" w:color="CDB756" w:themeColor="accent4"/>
          <w:insideH w:val="nil"/>
        </w:tcBorders>
        <w:shd w:val="clear" w:color="auto" w:fill="CDB756" w:themeFill="accent4"/>
      </w:tcPr>
    </w:tblStylePr>
    <w:tblStylePr w:type="lastRow">
      <w:rPr>
        <w:b/>
        <w:bCs/>
      </w:rPr>
      <w:tblPr/>
      <w:tcPr>
        <w:tcBorders>
          <w:top w:val="double" w:sz="4" w:space="0" w:color="E1D39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0DD" w:themeFill="accent4" w:themeFillTint="33"/>
      </w:tcPr>
    </w:tblStylePr>
    <w:tblStylePr w:type="band1Horz">
      <w:tblPr/>
      <w:tcPr>
        <w:shd w:val="clear" w:color="auto" w:fill="F5F0DD" w:themeFill="accent4" w:themeFillTint="33"/>
      </w:tcPr>
    </w:tblStylePr>
  </w:style>
  <w:style w:type="table" w:styleId="TableauGrille4-Accentuation4">
    <w:name w:val="Grid Table 4 Accent 4"/>
    <w:basedOn w:val="TableauNormal"/>
    <w:uiPriority w:val="49"/>
    <w:rsid w:val="00E626C3"/>
    <w:pPr>
      <w:spacing w:after="0" w:line="240" w:lineRule="auto"/>
    </w:pPr>
    <w:tblPr>
      <w:tblStyleRowBandSize w:val="1"/>
      <w:tblStyleColBandSize w:val="1"/>
      <w:tblBorders>
        <w:top w:val="single" w:sz="4" w:space="0" w:color="E1D399" w:themeColor="accent4" w:themeTint="99"/>
        <w:left w:val="single" w:sz="4" w:space="0" w:color="E1D399" w:themeColor="accent4" w:themeTint="99"/>
        <w:bottom w:val="single" w:sz="4" w:space="0" w:color="E1D399" w:themeColor="accent4" w:themeTint="99"/>
        <w:right w:val="single" w:sz="4" w:space="0" w:color="E1D399" w:themeColor="accent4" w:themeTint="99"/>
        <w:insideH w:val="single" w:sz="4" w:space="0" w:color="E1D399" w:themeColor="accent4" w:themeTint="99"/>
        <w:insideV w:val="single" w:sz="4" w:space="0" w:color="E1D39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DB756" w:themeColor="accent4"/>
          <w:left w:val="single" w:sz="4" w:space="0" w:color="CDB756" w:themeColor="accent4"/>
          <w:bottom w:val="single" w:sz="4" w:space="0" w:color="CDB756" w:themeColor="accent4"/>
          <w:right w:val="single" w:sz="4" w:space="0" w:color="CDB756" w:themeColor="accent4"/>
          <w:insideH w:val="nil"/>
          <w:insideV w:val="nil"/>
        </w:tcBorders>
        <w:shd w:val="clear" w:color="auto" w:fill="CDB756" w:themeFill="accent4"/>
      </w:tcPr>
    </w:tblStylePr>
    <w:tblStylePr w:type="lastRow">
      <w:rPr>
        <w:b/>
        <w:bCs/>
      </w:rPr>
      <w:tblPr/>
      <w:tcPr>
        <w:tcBorders>
          <w:top w:val="double" w:sz="4" w:space="0" w:color="CDB75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0DD" w:themeFill="accent4" w:themeFillTint="33"/>
      </w:tcPr>
    </w:tblStylePr>
    <w:tblStylePr w:type="band1Horz">
      <w:tblPr/>
      <w:tcPr>
        <w:shd w:val="clear" w:color="auto" w:fill="F5F0DD" w:themeFill="accent4" w:themeFillTint="33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8E7DC6"/>
    <w:rPr>
      <w:color w:val="6D8583" w:themeColor="followedHyperlink"/>
      <w:u w:val="single"/>
    </w:rPr>
  </w:style>
  <w:style w:type="table" w:styleId="TableauListe3-Accentuation6">
    <w:name w:val="List Table 3 Accent 6"/>
    <w:basedOn w:val="TableauNormal"/>
    <w:uiPriority w:val="48"/>
    <w:rsid w:val="00C07848"/>
    <w:pPr>
      <w:spacing w:after="0" w:line="240" w:lineRule="auto"/>
    </w:pPr>
    <w:tblPr>
      <w:tblStyleRowBandSize w:val="1"/>
      <w:tblStyleColBandSize w:val="1"/>
      <w:tblBorders>
        <w:top w:val="single" w:sz="4" w:space="0" w:color="8EC0C1" w:themeColor="accent6"/>
        <w:left w:val="single" w:sz="4" w:space="0" w:color="8EC0C1" w:themeColor="accent6"/>
        <w:bottom w:val="single" w:sz="4" w:space="0" w:color="8EC0C1" w:themeColor="accent6"/>
        <w:right w:val="single" w:sz="4" w:space="0" w:color="8EC0C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C0C1" w:themeFill="accent6"/>
      </w:tcPr>
    </w:tblStylePr>
    <w:tblStylePr w:type="lastRow">
      <w:rPr>
        <w:b/>
        <w:bCs/>
      </w:rPr>
      <w:tblPr/>
      <w:tcPr>
        <w:tcBorders>
          <w:top w:val="double" w:sz="4" w:space="0" w:color="8EC0C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C0C1" w:themeColor="accent6"/>
          <w:right w:val="single" w:sz="4" w:space="0" w:color="8EC0C1" w:themeColor="accent6"/>
        </w:tcBorders>
      </w:tcPr>
    </w:tblStylePr>
    <w:tblStylePr w:type="band1Horz">
      <w:tblPr/>
      <w:tcPr>
        <w:tcBorders>
          <w:top w:val="single" w:sz="4" w:space="0" w:color="8EC0C1" w:themeColor="accent6"/>
          <w:bottom w:val="single" w:sz="4" w:space="0" w:color="8EC0C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C0C1" w:themeColor="accent6"/>
          <w:left w:val="nil"/>
        </w:tcBorders>
      </w:tcPr>
    </w:tblStylePr>
    <w:tblStylePr w:type="swCell">
      <w:tblPr/>
      <w:tcPr>
        <w:tcBorders>
          <w:top w:val="double" w:sz="4" w:space="0" w:color="8EC0C1" w:themeColor="accent6"/>
          <w:right w:val="nil"/>
        </w:tcBorders>
      </w:tcPr>
    </w:tblStylePr>
  </w:style>
  <w:style w:type="paragraph" w:customStyle="1" w:styleId="A-Heading6">
    <w:name w:val="A-Heading 6"/>
    <w:basedOn w:val="Normal"/>
    <w:link w:val="A-Heading6Char"/>
    <w:autoRedefine/>
    <w:qFormat/>
    <w:rsid w:val="003939E8"/>
    <w:pPr>
      <w:keepNext/>
      <w:spacing w:before="120" w:after="120"/>
      <w:outlineLvl w:val="3"/>
    </w:pPr>
    <w:rPr>
      <w:bCs/>
      <w:i/>
      <w:color w:val="4DADCF" w:themeColor="accent3"/>
      <w:sz w:val="20"/>
      <w:lang w:eastAsia="zh-CN"/>
    </w:rPr>
  </w:style>
  <w:style w:type="table" w:customStyle="1" w:styleId="TableBlueOddEven">
    <w:name w:val="Table Blue Odd/Even"/>
    <w:basedOn w:val="TableauNormal"/>
    <w:rsid w:val="00486D0A"/>
    <w:pPr>
      <w:spacing w:before="40" w:after="40" w:line="240" w:lineRule="auto"/>
    </w:pPr>
    <w:rPr>
      <w:rFonts w:eastAsia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37434D"/>
        <w:left w:val="single" w:sz="4" w:space="0" w:color="37434D"/>
        <w:bottom w:val="single" w:sz="4" w:space="0" w:color="37434D"/>
        <w:right w:val="single" w:sz="4" w:space="0" w:color="37434D"/>
        <w:insideH w:val="single" w:sz="4" w:space="0" w:color="37434D"/>
        <w:insideV w:val="single" w:sz="4" w:space="0" w:color="37434D"/>
      </w:tblBorders>
    </w:tblPr>
    <w:tblStylePr w:type="firstRow">
      <w:rPr>
        <w:rFonts w:ascii="Arial Unicode MS" w:eastAsia="Arial Unicode MS" w:hAnsi="Arial Unicode MS"/>
        <w:b w:val="0"/>
        <w:color w:val="FFFFFF" w:themeColor="background1"/>
        <w:sz w:val="20"/>
      </w:rPr>
      <w:tblPr/>
      <w:tcPr>
        <w:shd w:val="clear" w:color="auto" w:fill="001E84"/>
      </w:tcPr>
    </w:tblStylePr>
    <w:tblStylePr w:type="lastRow">
      <w:rPr>
        <w:rFonts w:ascii="Cambria" w:hAnsi="Cambria"/>
        <w:color w:val="auto"/>
        <w:sz w:val="20"/>
      </w:rPr>
    </w:tblStylePr>
    <w:tblStylePr w:type="band1Horz">
      <w:tblPr/>
      <w:tcPr>
        <w:shd w:val="clear" w:color="auto" w:fill="E6E6E6"/>
      </w:tcPr>
    </w:tblStylePr>
  </w:style>
  <w:style w:type="paragraph" w:customStyle="1" w:styleId="A-BulletedtextLevel2">
    <w:name w:val="A-Bulleted text – Level 2"/>
    <w:qFormat/>
    <w:rsid w:val="00E33DCC"/>
    <w:pPr>
      <w:numPr>
        <w:numId w:val="2"/>
      </w:numPr>
      <w:spacing w:before="60" w:after="60" w:line="240" w:lineRule="auto"/>
    </w:pPr>
    <w:rPr>
      <w:rFonts w:ascii="Adobe Clean Light" w:eastAsia="Times New Roman" w:hAnsi="Adobe Clean Light" w:cs="Times New Roman"/>
      <w:sz w:val="20"/>
      <w:szCs w:val="24"/>
      <w:lang w:val="en-GB"/>
    </w:rPr>
  </w:style>
  <w:style w:type="table" w:customStyle="1" w:styleId="InstructionTable">
    <w:name w:val="InstructionTable"/>
    <w:basedOn w:val="Grilledutableau"/>
    <w:uiPriority w:val="99"/>
    <w:rsid w:val="002E612E"/>
    <w:pPr>
      <w:contextualSpacing/>
    </w:pPr>
    <w:rPr>
      <w:rFonts w:ascii="Adobe Clean" w:eastAsiaTheme="minorEastAsia" w:hAnsi="Adobe Clean"/>
      <w:sz w:val="20"/>
      <w:szCs w:val="20"/>
    </w:rPr>
    <w:tblPr>
      <w:tblStyleColBandSize w:val="1"/>
      <w:tblCellMar>
        <w:left w:w="72" w:type="dxa"/>
        <w:right w:w="72" w:type="dxa"/>
      </w:tblCellMar>
    </w:tblPr>
    <w:tblStylePr w:type="firstRow">
      <w:pPr>
        <w:wordWrap/>
        <w:spacing w:beforeLines="0" w:before="120" w:beforeAutospacing="0" w:afterLines="0" w:after="120" w:afterAutospacing="0" w:line="240" w:lineRule="auto"/>
        <w:contextualSpacing w:val="0"/>
        <w:jc w:val="left"/>
        <w:outlineLvl w:val="9"/>
      </w:pPr>
      <w:rPr>
        <w:rFonts w:ascii="Adobe Clean" w:hAnsi="Adobe Clean"/>
        <w:b/>
        <w:caps w:val="0"/>
        <w:smallCaps w:val="0"/>
        <w:strike w:val="0"/>
        <w:dstrike w:val="0"/>
        <w:vanish w:val="0"/>
        <w:color w:val="FFFFFF" w:themeColor="background1"/>
        <w:spacing w:val="0"/>
        <w:w w:val="100"/>
        <w:kern w:val="0"/>
        <w:position w:val="0"/>
        <w:sz w:val="22"/>
        <w:u w:val="none"/>
        <w:vertAlign w:val="baseline"/>
        <w14:cntxtAlts w14:val="0"/>
      </w:rPr>
      <w:tblPr/>
      <w:tcPr>
        <w:shd w:val="clear" w:color="auto" w:fill="7F7F7F" w:themeFill="text1" w:themeFillTint="80"/>
      </w:tcPr>
    </w:tblStylePr>
    <w:tblStylePr w:type="firstCol">
      <w:rPr>
        <w:rFonts w:ascii="Calibri" w:hAnsi="Calibri"/>
        <w:b w:val="0"/>
        <w:sz w:val="20"/>
      </w:rPr>
    </w:tblStylePr>
    <w:tblStylePr w:type="lastCol">
      <w:rPr>
        <w:b/>
        <w:color w:val="FFFFFF" w:themeColor="background1"/>
      </w:rPr>
      <w:tblPr/>
      <w:tcPr>
        <w:shd w:val="clear" w:color="auto" w:fill="3C3C3C"/>
      </w:tcPr>
    </w:tblStylePr>
    <w:tblStylePr w:type="band1Horz">
      <w:pPr>
        <w:wordWrap/>
        <w:spacing w:beforeLines="0" w:before="0" w:beforeAutospacing="0" w:afterLines="0" w:after="0" w:afterAutospacing="0"/>
      </w:pPr>
      <w:rPr>
        <w:rFonts w:ascii="Calibri" w:hAnsi="Calibri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cBorders>
        <w:shd w:val="clear" w:color="auto" w:fill="auto"/>
      </w:tcPr>
    </w:tblStylePr>
    <w:tblStylePr w:type="band2Horz">
      <w:pPr>
        <w:wordWrap/>
        <w:spacing w:beforeLines="0" w:before="0" w:beforeAutospacing="0" w:afterLines="0" w:after="0" w:afterAutospacing="0"/>
      </w:pPr>
      <w:rPr>
        <w:rFonts w:ascii="Calibri" w:hAnsi="Calibri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cBorders>
        <w:shd w:val="clear" w:color="auto" w:fill="auto"/>
      </w:tcPr>
    </w:tblStylePr>
  </w:style>
  <w:style w:type="paragraph" w:styleId="Sous-titre">
    <w:name w:val="Subtitle"/>
    <w:basedOn w:val="Normal"/>
    <w:next w:val="Normal"/>
    <w:link w:val="Sous-titreCar"/>
    <w:uiPriority w:val="11"/>
    <w:rsid w:val="000C0B72"/>
    <w:pPr>
      <w:spacing w:before="120"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ous-titreCar">
    <w:name w:val="Sous-titre Car"/>
    <w:basedOn w:val="Policepardfaut"/>
    <w:link w:val="Sous-titre"/>
    <w:uiPriority w:val="11"/>
    <w:rsid w:val="000C0B72"/>
    <w:rPr>
      <w:rFonts w:asciiTheme="majorHAnsi" w:eastAsiaTheme="majorEastAsia" w:hAnsiTheme="majorHAnsi" w:cstheme="majorBidi"/>
      <w:i/>
      <w:iCs/>
      <w:spacing w:val="13"/>
      <w:sz w:val="24"/>
      <w:szCs w:val="24"/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C0B72"/>
    <w:rPr>
      <w:rFonts w:ascii="Calibri" w:hAnsi="Calibri" w:cs="Calibri"/>
      <w:lang w:eastAsia="nl-BE"/>
    </w:rPr>
  </w:style>
  <w:style w:type="paragraph" w:customStyle="1" w:styleId="ListParagraph2">
    <w:name w:val="ListParagraph2"/>
    <w:basedOn w:val="Paragraphedeliste"/>
    <w:rsid w:val="000C0B72"/>
    <w:pPr>
      <w:ind w:left="1440" w:hanging="360"/>
    </w:pPr>
    <w:rPr>
      <w:rFonts w:ascii="Tahoma" w:hAnsi="Tahoma" w:cstheme="minorBidi"/>
      <w:lang w:eastAsia="en-US"/>
    </w:rPr>
  </w:style>
  <w:style w:type="character" w:styleId="CodeHTML">
    <w:name w:val="HTML Code"/>
    <w:basedOn w:val="Policepardfaut"/>
    <w:uiPriority w:val="99"/>
    <w:semiHidden/>
    <w:unhideWhenUsed/>
    <w:rsid w:val="005C7694"/>
    <w:rPr>
      <w:rFonts w:ascii="Courier New" w:eastAsia="Times New Roman" w:hAnsi="Courier New" w:cs="Courier New"/>
      <w:sz w:val="20"/>
      <w:szCs w:val="20"/>
    </w:rPr>
  </w:style>
  <w:style w:type="paragraph" w:styleId="Rvision">
    <w:name w:val="Revision"/>
    <w:hidden/>
    <w:uiPriority w:val="99"/>
    <w:semiHidden/>
    <w:rsid w:val="00347535"/>
    <w:pPr>
      <w:spacing w:after="0" w:line="240" w:lineRule="auto"/>
    </w:pPr>
    <w:rPr>
      <w:rFonts w:ascii="Adobe Clean Light" w:hAnsi="Adobe Clean Ligh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753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753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B53D9"/>
    <w:pPr>
      <w:spacing w:before="100" w:beforeAutospacing="1" w:after="100" w:afterAutospacing="1"/>
    </w:pPr>
    <w:rPr>
      <w:lang w:eastAsia="nl-B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B53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nl-BE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B53D9"/>
    <w:rPr>
      <w:rFonts w:ascii="Courier New" w:eastAsia="Times New Roman" w:hAnsi="Courier New" w:cs="Courier New"/>
      <w:sz w:val="20"/>
      <w:szCs w:val="20"/>
      <w:lang w:eastAsia="nl-BE"/>
    </w:rPr>
  </w:style>
  <w:style w:type="table" w:styleId="TableauListe4-Accentuation6">
    <w:name w:val="List Table 4 Accent 6"/>
    <w:basedOn w:val="TableauNormal"/>
    <w:uiPriority w:val="49"/>
    <w:rsid w:val="009155F1"/>
    <w:pPr>
      <w:spacing w:after="0" w:line="240" w:lineRule="auto"/>
    </w:pPr>
    <w:tblPr>
      <w:tblStyleRowBandSize w:val="1"/>
      <w:tblStyleColBandSize w:val="1"/>
      <w:tblBorders>
        <w:top w:val="single" w:sz="4" w:space="0" w:color="BBD9D9" w:themeColor="accent6" w:themeTint="99"/>
        <w:left w:val="single" w:sz="4" w:space="0" w:color="BBD9D9" w:themeColor="accent6" w:themeTint="99"/>
        <w:bottom w:val="single" w:sz="4" w:space="0" w:color="BBD9D9" w:themeColor="accent6" w:themeTint="99"/>
        <w:right w:val="single" w:sz="4" w:space="0" w:color="BBD9D9" w:themeColor="accent6" w:themeTint="99"/>
        <w:insideH w:val="single" w:sz="4" w:space="0" w:color="BBD9D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C0C1" w:themeColor="accent6"/>
          <w:left w:val="single" w:sz="4" w:space="0" w:color="8EC0C1" w:themeColor="accent6"/>
          <w:bottom w:val="single" w:sz="4" w:space="0" w:color="8EC0C1" w:themeColor="accent6"/>
          <w:right w:val="single" w:sz="4" w:space="0" w:color="8EC0C1" w:themeColor="accent6"/>
          <w:insideH w:val="nil"/>
        </w:tcBorders>
        <w:shd w:val="clear" w:color="auto" w:fill="8EC0C1" w:themeFill="accent6"/>
      </w:tcPr>
    </w:tblStylePr>
    <w:tblStylePr w:type="lastRow">
      <w:rPr>
        <w:b/>
        <w:bCs/>
      </w:rPr>
      <w:tblPr/>
      <w:tcPr>
        <w:tcBorders>
          <w:top w:val="double" w:sz="4" w:space="0" w:color="BBD9D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F2" w:themeFill="accent6" w:themeFillTint="33"/>
      </w:tcPr>
    </w:tblStylePr>
    <w:tblStylePr w:type="band1Horz">
      <w:tblPr/>
      <w:tcPr>
        <w:shd w:val="clear" w:color="auto" w:fill="E8F2F2" w:themeFill="accent6" w:themeFillTint="33"/>
      </w:tcPr>
    </w:tblStylePr>
  </w:style>
  <w:style w:type="table" w:styleId="TableauGrille4-Accentuation6">
    <w:name w:val="Grid Table 4 Accent 6"/>
    <w:basedOn w:val="TableauNormal"/>
    <w:uiPriority w:val="49"/>
    <w:rsid w:val="00B8109E"/>
    <w:pPr>
      <w:spacing w:after="0" w:line="240" w:lineRule="auto"/>
    </w:pPr>
    <w:tblPr>
      <w:tblStyleRowBandSize w:val="1"/>
      <w:tblStyleColBandSize w:val="1"/>
      <w:tblBorders>
        <w:top w:val="single" w:sz="4" w:space="0" w:color="BBD9D9" w:themeColor="accent6" w:themeTint="99"/>
        <w:left w:val="single" w:sz="4" w:space="0" w:color="BBD9D9" w:themeColor="accent6" w:themeTint="99"/>
        <w:bottom w:val="single" w:sz="4" w:space="0" w:color="BBD9D9" w:themeColor="accent6" w:themeTint="99"/>
        <w:right w:val="single" w:sz="4" w:space="0" w:color="BBD9D9" w:themeColor="accent6" w:themeTint="99"/>
        <w:insideH w:val="single" w:sz="4" w:space="0" w:color="BBD9D9" w:themeColor="accent6" w:themeTint="99"/>
        <w:insideV w:val="single" w:sz="4" w:space="0" w:color="BBD9D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C0C1" w:themeColor="accent6"/>
          <w:left w:val="single" w:sz="4" w:space="0" w:color="8EC0C1" w:themeColor="accent6"/>
          <w:bottom w:val="single" w:sz="4" w:space="0" w:color="8EC0C1" w:themeColor="accent6"/>
          <w:right w:val="single" w:sz="4" w:space="0" w:color="8EC0C1" w:themeColor="accent6"/>
          <w:insideH w:val="nil"/>
          <w:insideV w:val="nil"/>
        </w:tcBorders>
        <w:shd w:val="clear" w:color="auto" w:fill="8EC0C1" w:themeFill="accent6"/>
      </w:tcPr>
    </w:tblStylePr>
    <w:tblStylePr w:type="lastRow">
      <w:rPr>
        <w:b/>
        <w:bCs/>
      </w:rPr>
      <w:tblPr/>
      <w:tcPr>
        <w:tcBorders>
          <w:top w:val="double" w:sz="4" w:space="0" w:color="8EC0C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F2" w:themeFill="accent6" w:themeFillTint="33"/>
      </w:tcPr>
    </w:tblStylePr>
    <w:tblStylePr w:type="band1Horz">
      <w:tblPr/>
      <w:tcPr>
        <w:shd w:val="clear" w:color="auto" w:fill="E8F2F2" w:themeFill="accent6" w:themeFillTint="33"/>
      </w:tcPr>
    </w:tblStylePr>
  </w:style>
  <w:style w:type="paragraph" w:customStyle="1" w:styleId="A-ThankYoutext">
    <w:name w:val="A-Thank You text"/>
    <w:basedOn w:val="A-BodyText"/>
    <w:qFormat/>
    <w:rsid w:val="00AF7675"/>
    <w:pPr>
      <w:jc w:val="center"/>
    </w:pPr>
    <w:rPr>
      <w:sz w:val="36"/>
      <w:szCs w:val="36"/>
    </w:rPr>
  </w:style>
  <w:style w:type="paragraph" w:styleId="Bibliographie">
    <w:name w:val="Bibliography"/>
    <w:basedOn w:val="Normal"/>
    <w:next w:val="Normal"/>
    <w:uiPriority w:val="37"/>
    <w:unhideWhenUsed/>
    <w:rsid w:val="006E46FB"/>
  </w:style>
  <w:style w:type="paragraph" w:styleId="Normalcentr">
    <w:name w:val="Block Text"/>
    <w:basedOn w:val="Normal"/>
    <w:uiPriority w:val="99"/>
    <w:semiHidden/>
    <w:unhideWhenUsed/>
    <w:rsid w:val="006E46FB"/>
    <w:pPr>
      <w:pBdr>
        <w:top w:val="single" w:sz="2" w:space="10" w:color="A1D68B" w:themeColor="accent1"/>
        <w:left w:val="single" w:sz="2" w:space="10" w:color="A1D68B" w:themeColor="accent1"/>
        <w:bottom w:val="single" w:sz="2" w:space="10" w:color="A1D68B" w:themeColor="accent1"/>
        <w:right w:val="single" w:sz="2" w:space="10" w:color="A1D68B" w:themeColor="accent1"/>
      </w:pBdr>
      <w:ind w:left="1152" w:right="1152"/>
    </w:pPr>
    <w:rPr>
      <w:i/>
      <w:iCs/>
      <w:color w:val="A1D68B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6E46FB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E46FB"/>
    <w:rPr>
      <w:rFonts w:ascii="Adobe Clean Light" w:hAnsi="Adobe Clean Light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6E46FB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6E46FB"/>
    <w:rPr>
      <w:rFonts w:ascii="Adobe Clean Light" w:hAnsi="Adobe Clean Light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6E46FB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6E46FB"/>
    <w:rPr>
      <w:rFonts w:ascii="Adobe Clean Light" w:hAnsi="Adobe Clean Light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6E46FB"/>
    <w:pPr>
      <w:spacing w:after="16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6E46FB"/>
    <w:rPr>
      <w:rFonts w:ascii="Adobe Clean Light" w:hAnsi="Adobe Clean Light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6E46FB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6E46FB"/>
    <w:rPr>
      <w:rFonts w:ascii="Adobe Clean Light" w:hAnsi="Adobe Clean Light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6E46FB"/>
    <w:pPr>
      <w:spacing w:after="16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6E46FB"/>
    <w:rPr>
      <w:rFonts w:ascii="Adobe Clean Light" w:hAnsi="Adobe Clean Light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6E46FB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6E46FB"/>
    <w:rPr>
      <w:rFonts w:ascii="Adobe Clean Light" w:hAnsi="Adobe Clean Light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6E46FB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6E46FB"/>
    <w:rPr>
      <w:rFonts w:ascii="Adobe Clean Light" w:hAnsi="Adobe Clean Light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E46FB"/>
    <w:rPr>
      <w:i/>
      <w:iCs/>
      <w:color w:val="1F2D29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6E46FB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6E46FB"/>
    <w:rPr>
      <w:rFonts w:ascii="Adobe Clean Light" w:hAnsi="Adobe Clean Light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E46FB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E46FB"/>
    <w:rPr>
      <w:rFonts w:ascii="Adobe Clean Light" w:hAnsi="Adobe Clean Light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E46F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E46FB"/>
    <w:rPr>
      <w:rFonts w:ascii="Adobe Clean Light" w:hAnsi="Adobe Clean Light"/>
      <w:b/>
      <w:bCs/>
      <w:sz w:val="20"/>
      <w:szCs w:val="20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6E46FB"/>
  </w:style>
  <w:style w:type="character" w:customStyle="1" w:styleId="DateCar">
    <w:name w:val="Date Car"/>
    <w:basedOn w:val="Policepardfaut"/>
    <w:link w:val="Date"/>
    <w:uiPriority w:val="99"/>
    <w:semiHidden/>
    <w:rsid w:val="006E46FB"/>
    <w:rPr>
      <w:rFonts w:ascii="Adobe Clean Light" w:hAnsi="Adobe Clean Light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6E46FB"/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E46FB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6E46FB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6E46FB"/>
    <w:rPr>
      <w:rFonts w:ascii="Adobe Clean Light" w:hAnsi="Adobe Clean Ligh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E46FB"/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E46FB"/>
    <w:rPr>
      <w:rFonts w:ascii="Adobe Clean Light" w:hAnsi="Adobe Clean Light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6E46FB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dresseexpditeur">
    <w:name w:val="envelope return"/>
    <w:basedOn w:val="Normal"/>
    <w:uiPriority w:val="99"/>
    <w:semiHidden/>
    <w:unhideWhenUsed/>
    <w:rsid w:val="006E46FB"/>
    <w:rPr>
      <w:rFonts w:asciiTheme="majorHAnsi" w:eastAsiaTheme="majorEastAsia" w:hAnsiTheme="majorHAnsi" w:cstheme="majorBidi"/>
      <w:sz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E46FB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E46FB"/>
    <w:rPr>
      <w:rFonts w:ascii="Adobe Clean Light" w:hAnsi="Adobe Clean Light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rsid w:val="006E46FB"/>
    <w:rPr>
      <w:rFonts w:asciiTheme="majorHAnsi" w:eastAsiaTheme="majorEastAsia" w:hAnsiTheme="majorHAnsi" w:cstheme="majorBidi"/>
      <w:color w:val="46812E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6E46FB"/>
    <w:rPr>
      <w:rFonts w:asciiTheme="majorHAnsi" w:eastAsiaTheme="majorEastAsia" w:hAnsiTheme="majorHAnsi" w:cstheme="majorBidi"/>
      <w:i/>
      <w:iCs/>
      <w:color w:val="6BBE49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E46FB"/>
    <w:rPr>
      <w:rFonts w:asciiTheme="majorHAnsi" w:eastAsiaTheme="majorEastAsia" w:hAnsiTheme="majorHAnsi" w:cstheme="majorBidi"/>
      <w:color w:val="6BBE49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E46FB"/>
    <w:rPr>
      <w:rFonts w:asciiTheme="majorHAnsi" w:eastAsiaTheme="majorEastAsia" w:hAnsiTheme="majorHAnsi" w:cstheme="majorBidi"/>
      <w:color w:val="46812E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E46FB"/>
    <w:rPr>
      <w:rFonts w:asciiTheme="majorHAnsi" w:eastAsiaTheme="majorEastAsia" w:hAnsiTheme="majorHAnsi" w:cstheme="majorBidi"/>
      <w:i/>
      <w:iCs/>
      <w:color w:val="46812E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E46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E46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6E46FB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6E46FB"/>
    <w:rPr>
      <w:rFonts w:ascii="Adobe Clean Light" w:hAnsi="Adobe Clean Light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46F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46F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46F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46F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46F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46F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46F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46F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46FB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6E46FB"/>
    <w:rPr>
      <w:rFonts w:asciiTheme="majorHAnsi" w:eastAsiaTheme="majorEastAsia" w:hAnsiTheme="majorHAnsi" w:cstheme="majorBidi"/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E46FB"/>
    <w:pPr>
      <w:pBdr>
        <w:top w:val="single" w:sz="4" w:space="10" w:color="A1D68B" w:themeColor="accent1"/>
        <w:bottom w:val="single" w:sz="4" w:space="10" w:color="A1D68B" w:themeColor="accent1"/>
      </w:pBdr>
      <w:spacing w:before="360" w:after="360"/>
      <w:ind w:left="864" w:right="864"/>
      <w:jc w:val="center"/>
    </w:pPr>
    <w:rPr>
      <w:i/>
      <w:iCs/>
      <w:color w:val="A1D68B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E46FB"/>
    <w:rPr>
      <w:rFonts w:ascii="Adobe Clean Light" w:hAnsi="Adobe Clean Light"/>
      <w:i/>
      <w:iCs/>
      <w:color w:val="A1D68B" w:themeColor="accent1"/>
    </w:rPr>
  </w:style>
  <w:style w:type="paragraph" w:styleId="Liste">
    <w:name w:val="List"/>
    <w:basedOn w:val="Normal"/>
    <w:uiPriority w:val="99"/>
    <w:semiHidden/>
    <w:unhideWhenUsed/>
    <w:rsid w:val="006E46FB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6E46FB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6E46FB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6E46FB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6E46FB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6E46FB"/>
    <w:pPr>
      <w:numPr>
        <w:numId w:val="3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6E46FB"/>
    <w:pPr>
      <w:numPr>
        <w:numId w:val="4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6E46FB"/>
    <w:pPr>
      <w:numPr>
        <w:numId w:val="5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6E46FB"/>
    <w:pPr>
      <w:numPr>
        <w:numId w:val="6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6E46FB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6E46FB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6E46FB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6E46FB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6E46FB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6E46FB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6E46FB"/>
    <w:pPr>
      <w:numPr>
        <w:numId w:val="8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6E46FB"/>
    <w:pPr>
      <w:numPr>
        <w:numId w:val="9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6E46FB"/>
    <w:pPr>
      <w:numPr>
        <w:numId w:val="10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6E46FB"/>
    <w:pPr>
      <w:numPr>
        <w:numId w:val="11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6E46FB"/>
    <w:pPr>
      <w:numPr>
        <w:numId w:val="12"/>
      </w:numPr>
      <w:contextualSpacing/>
    </w:pPr>
  </w:style>
  <w:style w:type="paragraph" w:styleId="Textedemacro">
    <w:name w:val="macro"/>
    <w:link w:val="TextedemacroCar"/>
    <w:uiPriority w:val="99"/>
    <w:semiHidden/>
    <w:unhideWhenUsed/>
    <w:rsid w:val="006E46F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E46FB"/>
    <w:rPr>
      <w:rFonts w:ascii="Consolas" w:hAnsi="Consolas"/>
      <w:sz w:val="20"/>
      <w:szCs w:val="20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6E46F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6E46F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1"/>
    <w:qFormat/>
    <w:rsid w:val="006E46FB"/>
    <w:pPr>
      <w:spacing w:after="0" w:line="240" w:lineRule="auto"/>
    </w:pPr>
    <w:rPr>
      <w:rFonts w:ascii="Adobe Clean Light" w:hAnsi="Adobe Clean Light"/>
    </w:rPr>
  </w:style>
  <w:style w:type="paragraph" w:styleId="Retraitnormal">
    <w:name w:val="Normal Indent"/>
    <w:basedOn w:val="Normal"/>
    <w:uiPriority w:val="99"/>
    <w:semiHidden/>
    <w:unhideWhenUsed/>
    <w:rsid w:val="006E46FB"/>
    <w:pPr>
      <w:ind w:left="708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6E46FB"/>
  </w:style>
  <w:style w:type="character" w:customStyle="1" w:styleId="TitredenoteCar">
    <w:name w:val="Titre de note Car"/>
    <w:basedOn w:val="Policepardfaut"/>
    <w:link w:val="Titredenote"/>
    <w:uiPriority w:val="99"/>
    <w:semiHidden/>
    <w:rsid w:val="006E46FB"/>
    <w:rPr>
      <w:rFonts w:ascii="Adobe Clean Light" w:hAnsi="Adobe Clean Light"/>
    </w:rPr>
  </w:style>
  <w:style w:type="paragraph" w:styleId="Textebrut">
    <w:name w:val="Plain Text"/>
    <w:basedOn w:val="Normal"/>
    <w:link w:val="TextebrutCar"/>
    <w:uiPriority w:val="99"/>
    <w:semiHidden/>
    <w:unhideWhenUsed/>
    <w:rsid w:val="006E46FB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6E46FB"/>
    <w:rPr>
      <w:rFonts w:ascii="Consolas" w:hAnsi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qFormat/>
    <w:rsid w:val="006E46F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E46FB"/>
    <w:rPr>
      <w:rFonts w:ascii="Adobe Clean Light" w:hAnsi="Adobe Clean Light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6E46FB"/>
  </w:style>
  <w:style w:type="character" w:customStyle="1" w:styleId="SalutationsCar">
    <w:name w:val="Salutations Car"/>
    <w:basedOn w:val="Policepardfaut"/>
    <w:link w:val="Salutations"/>
    <w:uiPriority w:val="99"/>
    <w:semiHidden/>
    <w:rsid w:val="006E46FB"/>
    <w:rPr>
      <w:rFonts w:ascii="Adobe Clean Light" w:hAnsi="Adobe Clean Light"/>
    </w:rPr>
  </w:style>
  <w:style w:type="paragraph" w:styleId="Signature">
    <w:name w:val="Signature"/>
    <w:basedOn w:val="Normal"/>
    <w:link w:val="SignatureCar"/>
    <w:uiPriority w:val="99"/>
    <w:semiHidden/>
    <w:unhideWhenUsed/>
    <w:rsid w:val="006E46FB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6E46FB"/>
    <w:rPr>
      <w:rFonts w:ascii="Adobe Clean Light" w:hAnsi="Adobe Clean Light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6E46FB"/>
    <w:pPr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6E46FB"/>
  </w:style>
  <w:style w:type="paragraph" w:styleId="Titre">
    <w:name w:val="Title"/>
    <w:basedOn w:val="Normal"/>
    <w:next w:val="Normal"/>
    <w:link w:val="TitreCar"/>
    <w:uiPriority w:val="10"/>
    <w:qFormat/>
    <w:rsid w:val="006E46F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E46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reTR">
    <w:name w:val="toa heading"/>
    <w:basedOn w:val="Normal"/>
    <w:next w:val="Normal"/>
    <w:uiPriority w:val="99"/>
    <w:semiHidden/>
    <w:unhideWhenUsed/>
    <w:rsid w:val="006E46F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6E46FB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6E46FB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6E46FB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6E46FB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6E46FB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6E46FB"/>
    <w:pPr>
      <w:spacing w:after="100"/>
      <w:ind w:left="1760"/>
    </w:pPr>
  </w:style>
  <w:style w:type="table" w:styleId="TableauListe3-Accentuation1">
    <w:name w:val="List Table 3 Accent 1"/>
    <w:basedOn w:val="TableauNormal"/>
    <w:uiPriority w:val="48"/>
    <w:rsid w:val="0079371E"/>
    <w:pPr>
      <w:spacing w:after="0" w:line="240" w:lineRule="auto"/>
    </w:pPr>
    <w:tblPr>
      <w:tblStyleRowBandSize w:val="1"/>
      <w:tblStyleColBandSize w:val="1"/>
      <w:tblBorders>
        <w:top w:val="single" w:sz="4" w:space="0" w:color="A1D68B" w:themeColor="accent1"/>
        <w:left w:val="single" w:sz="4" w:space="0" w:color="A1D68B" w:themeColor="accent1"/>
        <w:bottom w:val="single" w:sz="4" w:space="0" w:color="A1D68B" w:themeColor="accent1"/>
        <w:right w:val="single" w:sz="4" w:space="0" w:color="A1D68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D68B" w:themeFill="accent1"/>
      </w:tcPr>
    </w:tblStylePr>
    <w:tblStylePr w:type="lastRow">
      <w:rPr>
        <w:b/>
        <w:bCs/>
      </w:rPr>
      <w:tblPr/>
      <w:tcPr>
        <w:tcBorders>
          <w:top w:val="double" w:sz="4" w:space="0" w:color="A1D68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D68B" w:themeColor="accent1"/>
          <w:right w:val="single" w:sz="4" w:space="0" w:color="A1D68B" w:themeColor="accent1"/>
        </w:tcBorders>
      </w:tcPr>
    </w:tblStylePr>
    <w:tblStylePr w:type="band1Horz">
      <w:tblPr/>
      <w:tcPr>
        <w:tcBorders>
          <w:top w:val="single" w:sz="4" w:space="0" w:color="A1D68B" w:themeColor="accent1"/>
          <w:bottom w:val="single" w:sz="4" w:space="0" w:color="A1D68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D68B" w:themeColor="accent1"/>
          <w:left w:val="nil"/>
        </w:tcBorders>
      </w:tcPr>
    </w:tblStylePr>
    <w:tblStylePr w:type="swCell">
      <w:tblPr/>
      <w:tcPr>
        <w:tcBorders>
          <w:top w:val="double" w:sz="4" w:space="0" w:color="A1D68B" w:themeColor="accent1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56575F"/>
    <w:pPr>
      <w:spacing w:after="0" w:line="240" w:lineRule="auto"/>
    </w:pPr>
    <w:tblPr>
      <w:tblStyleRowBandSize w:val="1"/>
      <w:tblStyleColBandSize w:val="1"/>
      <w:tblBorders>
        <w:top w:val="single" w:sz="4" w:space="0" w:color="4DADCF" w:themeColor="accent3"/>
        <w:left w:val="single" w:sz="4" w:space="0" w:color="4DADCF" w:themeColor="accent3"/>
        <w:bottom w:val="single" w:sz="4" w:space="0" w:color="4DADCF" w:themeColor="accent3"/>
        <w:right w:val="single" w:sz="4" w:space="0" w:color="4DADC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ADCF" w:themeFill="accent3"/>
      </w:tcPr>
    </w:tblStylePr>
    <w:tblStylePr w:type="lastRow">
      <w:rPr>
        <w:b/>
        <w:bCs/>
      </w:rPr>
      <w:tblPr/>
      <w:tcPr>
        <w:tcBorders>
          <w:top w:val="double" w:sz="4" w:space="0" w:color="4DADC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ADCF" w:themeColor="accent3"/>
          <w:right w:val="single" w:sz="4" w:space="0" w:color="4DADCF" w:themeColor="accent3"/>
        </w:tcBorders>
      </w:tcPr>
    </w:tblStylePr>
    <w:tblStylePr w:type="band1Horz">
      <w:tblPr/>
      <w:tcPr>
        <w:tcBorders>
          <w:top w:val="single" w:sz="4" w:space="0" w:color="4DADCF" w:themeColor="accent3"/>
          <w:bottom w:val="single" w:sz="4" w:space="0" w:color="4DADC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ADCF" w:themeColor="accent3"/>
          <w:left w:val="nil"/>
        </w:tcBorders>
      </w:tcPr>
    </w:tblStylePr>
    <w:tblStylePr w:type="swCell">
      <w:tblPr/>
      <w:tcPr>
        <w:tcBorders>
          <w:top w:val="double" w:sz="4" w:space="0" w:color="4DADCF" w:themeColor="accent3"/>
          <w:right w:val="nil"/>
        </w:tcBorders>
      </w:tcPr>
    </w:tblStylePr>
  </w:style>
  <w:style w:type="table" w:styleId="Grilledetableauclaire">
    <w:name w:val="Grid Table Light"/>
    <w:basedOn w:val="TableauNormal"/>
    <w:uiPriority w:val="40"/>
    <w:rsid w:val="007E6E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4-Accentuation3">
    <w:name w:val="Grid Table 4 Accent 3"/>
    <w:basedOn w:val="TableauNormal"/>
    <w:uiPriority w:val="49"/>
    <w:rsid w:val="00D75AC9"/>
    <w:pPr>
      <w:spacing w:after="0" w:line="240" w:lineRule="auto"/>
    </w:pPr>
    <w:tblPr>
      <w:tblStyleRowBandSize w:val="1"/>
      <w:tblStyleColBandSize w:val="1"/>
      <w:tblBorders>
        <w:top w:val="single" w:sz="4" w:space="0" w:color="94CDE2" w:themeColor="accent3" w:themeTint="99"/>
        <w:left w:val="single" w:sz="4" w:space="0" w:color="94CDE2" w:themeColor="accent3" w:themeTint="99"/>
        <w:bottom w:val="single" w:sz="4" w:space="0" w:color="94CDE2" w:themeColor="accent3" w:themeTint="99"/>
        <w:right w:val="single" w:sz="4" w:space="0" w:color="94CDE2" w:themeColor="accent3" w:themeTint="99"/>
        <w:insideH w:val="single" w:sz="4" w:space="0" w:color="94CDE2" w:themeColor="accent3" w:themeTint="99"/>
        <w:insideV w:val="single" w:sz="4" w:space="0" w:color="94CDE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ADCF" w:themeColor="accent3"/>
          <w:left w:val="single" w:sz="4" w:space="0" w:color="4DADCF" w:themeColor="accent3"/>
          <w:bottom w:val="single" w:sz="4" w:space="0" w:color="4DADCF" w:themeColor="accent3"/>
          <w:right w:val="single" w:sz="4" w:space="0" w:color="4DADCF" w:themeColor="accent3"/>
          <w:insideH w:val="nil"/>
          <w:insideV w:val="nil"/>
        </w:tcBorders>
        <w:shd w:val="clear" w:color="auto" w:fill="4DADCF" w:themeFill="accent3"/>
      </w:tcPr>
    </w:tblStylePr>
    <w:tblStylePr w:type="lastRow">
      <w:rPr>
        <w:b/>
        <w:bCs/>
      </w:rPr>
      <w:tblPr/>
      <w:tcPr>
        <w:tcBorders>
          <w:top w:val="double" w:sz="4" w:space="0" w:color="4DADC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EF5" w:themeFill="accent3" w:themeFillTint="33"/>
      </w:tcPr>
    </w:tblStylePr>
    <w:tblStylePr w:type="band1Horz">
      <w:tblPr/>
      <w:tcPr>
        <w:shd w:val="clear" w:color="auto" w:fill="DBEEF5" w:themeFill="accent3" w:themeFillTint="33"/>
      </w:tcPr>
    </w:tblStylePr>
  </w:style>
  <w:style w:type="table" w:styleId="Tableausimple1">
    <w:name w:val="Plain Table 1"/>
    <w:basedOn w:val="TableauNormal"/>
    <w:uiPriority w:val="41"/>
    <w:rsid w:val="0078650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highligth">
    <w:name w:val="highligth"/>
    <w:basedOn w:val="A-Heading6"/>
    <w:link w:val="highligthChar"/>
    <w:qFormat/>
    <w:rsid w:val="00EF6EAF"/>
    <w:rPr>
      <w:rFonts w:cs="Times New Roman (Corps CS)"/>
      <w:i w:val="0"/>
      <w:sz w:val="28"/>
      <w:szCs w:val="28"/>
    </w:rPr>
  </w:style>
  <w:style w:type="character" w:customStyle="1" w:styleId="A-Heading6Char">
    <w:name w:val="A-Heading 6 Char"/>
    <w:basedOn w:val="Policepardfaut"/>
    <w:link w:val="A-Heading6"/>
    <w:rsid w:val="003939E8"/>
    <w:rPr>
      <w:rFonts w:eastAsia="Times New Roman" w:cs="Times New Roman"/>
      <w:bCs/>
      <w:i/>
      <w:color w:val="4DADCF" w:themeColor="accent3"/>
      <w:sz w:val="20"/>
      <w:szCs w:val="20"/>
      <w:lang w:val="fr-BE" w:eastAsia="zh-CN"/>
    </w:rPr>
  </w:style>
  <w:style w:type="character" w:customStyle="1" w:styleId="highligthChar">
    <w:name w:val="highligth Char"/>
    <w:basedOn w:val="A-Heading6Char"/>
    <w:link w:val="highligth"/>
    <w:rsid w:val="00EF6EAF"/>
    <w:rPr>
      <w:rFonts w:eastAsiaTheme="minorEastAsia" w:cs="Times New Roman (Corps CS)"/>
      <w:bCs/>
      <w:i w:val="0"/>
      <w:color w:val="4DADCF" w:themeColor="accent3"/>
      <w:sz w:val="28"/>
      <w:szCs w:val="28"/>
      <w:lang w:val="fr-BE" w:eastAsia="zh-CN"/>
    </w:rPr>
  </w:style>
  <w:style w:type="character" w:styleId="Rfrenceintense">
    <w:name w:val="Intense Reference"/>
    <w:basedOn w:val="Policepardfaut"/>
    <w:uiPriority w:val="32"/>
    <w:qFormat/>
    <w:rsid w:val="00E931D9"/>
    <w:rPr>
      <w:b/>
      <w:bCs/>
      <w:smallCaps/>
      <w:color w:val="A1D68B" w:themeColor="accent1"/>
      <w:spacing w:val="5"/>
    </w:rPr>
  </w:style>
  <w:style w:type="character" w:styleId="Mentionnonrsolue">
    <w:name w:val="Unresolved Mention"/>
    <w:basedOn w:val="Policepardfaut"/>
    <w:uiPriority w:val="99"/>
    <w:semiHidden/>
    <w:unhideWhenUsed/>
    <w:rsid w:val="00190BE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3C333D"/>
  </w:style>
  <w:style w:type="table" w:styleId="TableauGrille1Clair-Accentuation3">
    <w:name w:val="Grid Table 1 Light Accent 3"/>
    <w:basedOn w:val="TableauNormal"/>
    <w:uiPriority w:val="46"/>
    <w:rsid w:val="003C333D"/>
    <w:pPr>
      <w:spacing w:after="0" w:line="240" w:lineRule="auto"/>
    </w:pPr>
    <w:tblPr>
      <w:tblStyleRowBandSize w:val="1"/>
      <w:tblStyleColBandSize w:val="1"/>
      <w:tblBorders>
        <w:top w:val="single" w:sz="4" w:space="0" w:color="B7DEEB" w:themeColor="accent3" w:themeTint="66"/>
        <w:left w:val="single" w:sz="4" w:space="0" w:color="B7DEEB" w:themeColor="accent3" w:themeTint="66"/>
        <w:bottom w:val="single" w:sz="4" w:space="0" w:color="B7DEEB" w:themeColor="accent3" w:themeTint="66"/>
        <w:right w:val="single" w:sz="4" w:space="0" w:color="B7DEEB" w:themeColor="accent3" w:themeTint="66"/>
        <w:insideH w:val="single" w:sz="4" w:space="0" w:color="B7DEEB" w:themeColor="accent3" w:themeTint="66"/>
        <w:insideV w:val="single" w:sz="4" w:space="0" w:color="B7DEE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4CDE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CDE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5Fonc-Accentuation3">
    <w:name w:val="Grid Table 5 Dark Accent 3"/>
    <w:basedOn w:val="TableauNormal"/>
    <w:uiPriority w:val="50"/>
    <w:rsid w:val="009706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EF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ADC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ADC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ADC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ADCF" w:themeFill="accent3"/>
      </w:tcPr>
    </w:tblStylePr>
    <w:tblStylePr w:type="band1Vert">
      <w:tblPr/>
      <w:tcPr>
        <w:shd w:val="clear" w:color="auto" w:fill="B7DEEB" w:themeFill="accent3" w:themeFillTint="66"/>
      </w:tcPr>
    </w:tblStylePr>
    <w:tblStylePr w:type="band1Horz">
      <w:tblPr/>
      <w:tcPr>
        <w:shd w:val="clear" w:color="auto" w:fill="B7DEEB" w:themeFill="accent3" w:themeFillTint="66"/>
      </w:tcPr>
    </w:tblStylePr>
  </w:style>
  <w:style w:type="table" w:styleId="TableauGrille5Fonc">
    <w:name w:val="Grid Table 5 Dark"/>
    <w:basedOn w:val="TableauNormal"/>
    <w:uiPriority w:val="50"/>
    <w:rsid w:val="009706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8A5D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AEB" w:themeFill="background2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D68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D68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D6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D68B" w:themeFill="accent1"/>
      </w:tcPr>
    </w:tblStylePr>
    <w:tblStylePr w:type="band1Vert">
      <w:tblPr/>
      <w:tcPr>
        <w:shd w:val="clear" w:color="auto" w:fill="D9EED0" w:themeFill="accent1" w:themeFillTint="66"/>
      </w:tcPr>
    </w:tblStylePr>
    <w:tblStylePr w:type="band1Horz">
      <w:tblPr/>
      <w:tcPr>
        <w:shd w:val="clear" w:color="auto" w:fill="D9EED0" w:themeFill="accent1" w:themeFillTint="66"/>
      </w:tcPr>
    </w:tblStylePr>
  </w:style>
  <w:style w:type="table" w:styleId="TableauGrille3-Accentuation1">
    <w:name w:val="Grid Table 3 Accent 1"/>
    <w:basedOn w:val="TableauNormal"/>
    <w:uiPriority w:val="48"/>
    <w:rsid w:val="009706F8"/>
    <w:pPr>
      <w:spacing w:after="0" w:line="240" w:lineRule="auto"/>
    </w:pPr>
    <w:tblPr>
      <w:tblStyleRowBandSize w:val="1"/>
      <w:tblStyleColBandSize w:val="1"/>
      <w:tblBorders>
        <w:top w:val="single" w:sz="4" w:space="0" w:color="C6E6B9" w:themeColor="accent1" w:themeTint="99"/>
        <w:left w:val="single" w:sz="4" w:space="0" w:color="C6E6B9" w:themeColor="accent1" w:themeTint="99"/>
        <w:bottom w:val="single" w:sz="4" w:space="0" w:color="C6E6B9" w:themeColor="accent1" w:themeTint="99"/>
        <w:right w:val="single" w:sz="4" w:space="0" w:color="C6E6B9" w:themeColor="accent1" w:themeTint="99"/>
        <w:insideH w:val="single" w:sz="4" w:space="0" w:color="C6E6B9" w:themeColor="accent1" w:themeTint="99"/>
        <w:insideV w:val="single" w:sz="4" w:space="0" w:color="C6E6B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6E7" w:themeFill="accent1" w:themeFillTint="33"/>
      </w:tcPr>
    </w:tblStylePr>
    <w:tblStylePr w:type="band1Horz">
      <w:tblPr/>
      <w:tcPr>
        <w:shd w:val="clear" w:color="auto" w:fill="EBF6E7" w:themeFill="accent1" w:themeFillTint="33"/>
      </w:tcPr>
    </w:tblStylePr>
    <w:tblStylePr w:type="neCell">
      <w:tblPr/>
      <w:tcPr>
        <w:tcBorders>
          <w:bottom w:val="single" w:sz="4" w:space="0" w:color="C6E6B9" w:themeColor="accent1" w:themeTint="99"/>
        </w:tcBorders>
      </w:tcPr>
    </w:tblStylePr>
    <w:tblStylePr w:type="nwCell">
      <w:tblPr/>
      <w:tcPr>
        <w:tcBorders>
          <w:bottom w:val="single" w:sz="4" w:space="0" w:color="C6E6B9" w:themeColor="accent1" w:themeTint="99"/>
        </w:tcBorders>
      </w:tcPr>
    </w:tblStylePr>
    <w:tblStylePr w:type="seCell">
      <w:tblPr/>
      <w:tcPr>
        <w:tcBorders>
          <w:top w:val="single" w:sz="4" w:space="0" w:color="C6E6B9" w:themeColor="accent1" w:themeTint="99"/>
        </w:tcBorders>
      </w:tcPr>
    </w:tblStylePr>
    <w:tblStylePr w:type="swCell">
      <w:tblPr/>
      <w:tcPr>
        <w:tcBorders>
          <w:top w:val="single" w:sz="4" w:space="0" w:color="C6E6B9" w:themeColor="accent1" w:themeTint="99"/>
        </w:tcBorders>
      </w:tcPr>
    </w:tblStylePr>
  </w:style>
  <w:style w:type="table" w:styleId="TableauGrille2-Accentuation3">
    <w:name w:val="Grid Table 2 Accent 3"/>
    <w:basedOn w:val="TableauNormal"/>
    <w:uiPriority w:val="47"/>
    <w:rsid w:val="009706F8"/>
    <w:pPr>
      <w:spacing w:after="0" w:line="240" w:lineRule="auto"/>
    </w:pPr>
    <w:tblPr>
      <w:tblStyleRowBandSize w:val="1"/>
      <w:tblStyleColBandSize w:val="1"/>
      <w:tblBorders>
        <w:top w:val="single" w:sz="2" w:space="0" w:color="94CDE2" w:themeColor="accent3" w:themeTint="99"/>
        <w:bottom w:val="single" w:sz="2" w:space="0" w:color="94CDE2" w:themeColor="accent3" w:themeTint="99"/>
        <w:insideH w:val="single" w:sz="2" w:space="0" w:color="94CDE2" w:themeColor="accent3" w:themeTint="99"/>
        <w:insideV w:val="single" w:sz="2" w:space="0" w:color="94CDE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CDE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CDE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EF5" w:themeFill="accent3" w:themeFillTint="33"/>
      </w:tcPr>
    </w:tblStylePr>
    <w:tblStylePr w:type="band1Horz">
      <w:tblPr/>
      <w:tcPr>
        <w:shd w:val="clear" w:color="auto" w:fill="DBEEF5" w:themeFill="accent3" w:themeFillTint="33"/>
      </w:tcPr>
    </w:tblStylePr>
  </w:style>
  <w:style w:type="table" w:styleId="TableauListe7Couleur">
    <w:name w:val="List Table 7 Colorful"/>
    <w:basedOn w:val="TableauNormal"/>
    <w:uiPriority w:val="52"/>
    <w:rsid w:val="009706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lev">
    <w:name w:val="Strong"/>
    <w:basedOn w:val="Policepardfaut"/>
    <w:uiPriority w:val="22"/>
    <w:qFormat/>
    <w:rsid w:val="009706F8"/>
    <w:rPr>
      <w:b/>
      <w:bCs/>
    </w:rPr>
  </w:style>
  <w:style w:type="character" w:styleId="CitationHTML">
    <w:name w:val="HTML Cite"/>
    <w:basedOn w:val="Policepardfaut"/>
    <w:uiPriority w:val="99"/>
    <w:semiHidden/>
    <w:unhideWhenUsed/>
    <w:rsid w:val="00CE6AC7"/>
    <w:rPr>
      <w:i/>
      <w:iCs/>
    </w:rPr>
  </w:style>
  <w:style w:type="paragraph" w:customStyle="1" w:styleId="card-classprice-sup">
    <w:name w:val="card-class__price-sup"/>
    <w:basedOn w:val="Normal"/>
    <w:rsid w:val="004E162B"/>
    <w:pPr>
      <w:spacing w:before="100" w:beforeAutospacing="1" w:after="100" w:afterAutospacing="1"/>
    </w:pPr>
  </w:style>
  <w:style w:type="paragraph" w:customStyle="1" w:styleId="card-classprice">
    <w:name w:val="card-class__price"/>
    <w:basedOn w:val="Normal"/>
    <w:rsid w:val="004E162B"/>
    <w:pPr>
      <w:spacing w:before="100" w:beforeAutospacing="1" w:after="100" w:afterAutospacing="1"/>
    </w:pPr>
  </w:style>
  <w:style w:type="paragraph" w:customStyle="1" w:styleId="card-classprice-sub">
    <w:name w:val="card-class__price-sub"/>
    <w:basedOn w:val="Normal"/>
    <w:rsid w:val="004E162B"/>
    <w:pPr>
      <w:spacing w:before="100" w:beforeAutospacing="1" w:after="100" w:afterAutospacing="1"/>
    </w:pPr>
  </w:style>
  <w:style w:type="character" w:styleId="Marquedecommentaire">
    <w:name w:val="annotation reference"/>
    <w:basedOn w:val="Policepardfaut"/>
    <w:uiPriority w:val="99"/>
    <w:semiHidden/>
    <w:unhideWhenUsed/>
    <w:rsid w:val="00091532"/>
    <w:rPr>
      <w:sz w:val="16"/>
      <w:szCs w:val="16"/>
    </w:rPr>
  </w:style>
  <w:style w:type="table" w:styleId="TableauGrille5Fonc-Accentuation4">
    <w:name w:val="Grid Table 5 Dark Accent 4"/>
    <w:basedOn w:val="TableauNormal"/>
    <w:uiPriority w:val="50"/>
    <w:rsid w:val="006F59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0D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DB75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DB75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DB75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DB756" w:themeFill="accent4"/>
      </w:tcPr>
    </w:tblStylePr>
    <w:tblStylePr w:type="band1Vert">
      <w:tblPr/>
      <w:tcPr>
        <w:shd w:val="clear" w:color="auto" w:fill="EBE2BB" w:themeFill="accent4" w:themeFillTint="66"/>
      </w:tcPr>
    </w:tblStylePr>
    <w:tblStylePr w:type="band1Horz">
      <w:tblPr/>
      <w:tcPr>
        <w:shd w:val="clear" w:color="auto" w:fill="EBE2BB" w:themeFill="accent4" w:themeFillTint="66"/>
      </w:tcPr>
    </w:tblStylePr>
  </w:style>
  <w:style w:type="paragraph" w:customStyle="1" w:styleId="menu-item">
    <w:name w:val="menu-item"/>
    <w:basedOn w:val="Normal"/>
    <w:rsid w:val="004A1A09"/>
    <w:pPr>
      <w:spacing w:before="100" w:beforeAutospacing="1" w:after="100" w:afterAutospacing="1"/>
    </w:pPr>
  </w:style>
  <w:style w:type="table" w:styleId="Trameclaire-Accent4">
    <w:name w:val="Light Shading Accent 4"/>
    <w:basedOn w:val="TableauNormal"/>
    <w:uiPriority w:val="60"/>
    <w:semiHidden/>
    <w:unhideWhenUsed/>
    <w:rsid w:val="008F5567"/>
    <w:pPr>
      <w:spacing w:after="0" w:line="240" w:lineRule="auto"/>
    </w:pPr>
    <w:rPr>
      <w:color w:val="A79131" w:themeColor="accent4" w:themeShade="BF"/>
    </w:rPr>
    <w:tblPr>
      <w:tblStyleRowBandSize w:val="1"/>
      <w:tblStyleColBandSize w:val="1"/>
      <w:tblBorders>
        <w:top w:val="single" w:sz="8" w:space="0" w:color="CDB756" w:themeColor="accent4"/>
        <w:bottom w:val="single" w:sz="8" w:space="0" w:color="CDB75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B756" w:themeColor="accent4"/>
          <w:left w:val="nil"/>
          <w:bottom w:val="single" w:sz="8" w:space="0" w:color="CDB75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B756" w:themeColor="accent4"/>
          <w:left w:val="nil"/>
          <w:bottom w:val="single" w:sz="8" w:space="0" w:color="CDB75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DD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DD5" w:themeFill="accent4" w:themeFillTint="3F"/>
      </w:tcPr>
    </w:tblStylePr>
  </w:style>
  <w:style w:type="table" w:styleId="TableauGrille5Fonc-Accentuation6">
    <w:name w:val="Grid Table 5 Dark Accent 6"/>
    <w:basedOn w:val="TableauNormal"/>
    <w:uiPriority w:val="50"/>
    <w:rsid w:val="008A5D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C0C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C0C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C0C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C0C1" w:themeFill="accent6"/>
      </w:tcPr>
    </w:tblStylePr>
    <w:tblStylePr w:type="band1Vert">
      <w:tblPr/>
      <w:tcPr>
        <w:shd w:val="clear" w:color="auto" w:fill="D1E5E6" w:themeFill="accent6" w:themeFillTint="66"/>
      </w:tcPr>
    </w:tblStylePr>
    <w:tblStylePr w:type="band1Horz">
      <w:tblPr/>
      <w:tcPr>
        <w:shd w:val="clear" w:color="auto" w:fill="D1E5E6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8A5D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8A5D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EDDB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EDD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3E9" w:themeFill="accent2" w:themeFillTint="33"/>
      </w:tcPr>
    </w:tblStylePr>
    <w:tblStylePr w:type="band1Horz">
      <w:tblPr/>
      <w:tcPr>
        <w:shd w:val="clear" w:color="auto" w:fill="DEF3E9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8A5D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DE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DE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EF5" w:themeFill="accent3" w:themeFillTint="33"/>
      </w:tcPr>
    </w:tblStylePr>
    <w:tblStylePr w:type="band1Horz">
      <w:tblPr/>
      <w:tcPr>
        <w:shd w:val="clear" w:color="auto" w:fill="DBEEF5" w:themeFill="accent3" w:themeFillTint="33"/>
      </w:tcPr>
    </w:tblStylePr>
  </w:style>
  <w:style w:type="paragraph" w:customStyle="1" w:styleId="Liste1">
    <w:name w:val="Liste1"/>
    <w:basedOn w:val="Normal"/>
    <w:autoRedefine/>
    <w:qFormat/>
    <w:rsid w:val="00275D8E"/>
    <w:pPr>
      <w:shd w:val="clear" w:color="auto" w:fill="FFFFFF"/>
      <w:spacing w:before="100" w:beforeAutospacing="1" w:after="0" w:line="240" w:lineRule="auto"/>
      <w:ind w:left="360"/>
    </w:pPr>
    <w:rPr>
      <w:rFonts w:ascii="Arial" w:hAnsi="Arial" w:cs="Arial"/>
      <w:lang w:val="fr-BE"/>
    </w:rPr>
  </w:style>
  <w:style w:type="character" w:styleId="Titredulivre">
    <w:name w:val="Book Title"/>
    <w:basedOn w:val="Policepardfaut"/>
    <w:uiPriority w:val="33"/>
    <w:qFormat/>
    <w:rsid w:val="00912EA9"/>
    <w:rPr>
      <w:b/>
      <w:bCs/>
      <w:i w:val="0"/>
      <w:iCs/>
      <w:color w:val="262626" w:themeColor="text1" w:themeTint="D9"/>
      <w:spacing w:val="5"/>
      <w:sz w:val="72"/>
    </w:rPr>
  </w:style>
  <w:style w:type="paragraph" w:customStyle="1" w:styleId="bbl5c">
    <w:name w:val="bbl5c"/>
    <w:basedOn w:val="Normal"/>
    <w:rsid w:val="00372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val="fr-BE" w:eastAsia="fr-FR"/>
    </w:rPr>
  </w:style>
  <w:style w:type="character" w:customStyle="1" w:styleId="zks-7">
    <w:name w:val="zks-7"/>
    <w:basedOn w:val="Policepardfaut"/>
    <w:rsid w:val="00372A6E"/>
  </w:style>
  <w:style w:type="character" w:styleId="Appeldenotedefin">
    <w:name w:val="endnote reference"/>
    <w:basedOn w:val="Policepardfaut"/>
    <w:uiPriority w:val="99"/>
    <w:unhideWhenUsed/>
    <w:rsid w:val="00156D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8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65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3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57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2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2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0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49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1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7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1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32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269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58925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6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8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9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600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71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076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489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036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3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2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55728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4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0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0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0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1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0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87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62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0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088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3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8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3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8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4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3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5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6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4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0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1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2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0094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7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5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3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2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8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5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9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7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3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2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jeffsutherland.com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file:////Users/ben/Desktop/-=SCRUM=-/scrum-cfitech.docx" TargetMode="External"/><Relationship Id="rId17" Type="http://schemas.openxmlformats.org/officeDocument/2006/relationships/image" Target="media/image3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scrumguides.org/download.html" TargetMode="External"/><Relationship Id="rId28" Type="http://schemas.openxmlformats.org/officeDocument/2006/relationships/image" Target="media/image16.jpe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enschwaber.wordpress.com/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7.png"/><Relationship Id="rId35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n/Library/Group%20Containers/UBF8T346G9.Office/User%20Content.localized/Templates.localized/tpl-cfitech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Madison">
  <a:themeElements>
    <a:clrScheme name="Madison">
      <a:dk1>
        <a:sysClr val="windowText" lastClr="000000"/>
      </a:dk1>
      <a:lt1>
        <a:sysClr val="window" lastClr="FFFFFF"/>
      </a:lt1>
      <a:dk2>
        <a:srgbClr val="1F2D29"/>
      </a:dk2>
      <a:lt2>
        <a:srgbClr val="C5FAEB"/>
      </a:lt2>
      <a:accent1>
        <a:srgbClr val="A1D68B"/>
      </a:accent1>
      <a:accent2>
        <a:srgbClr val="5EC795"/>
      </a:accent2>
      <a:accent3>
        <a:srgbClr val="4DADCF"/>
      </a:accent3>
      <a:accent4>
        <a:srgbClr val="CDB756"/>
      </a:accent4>
      <a:accent5>
        <a:srgbClr val="E29C36"/>
      </a:accent5>
      <a:accent6>
        <a:srgbClr val="8EC0C1"/>
      </a:accent6>
      <a:hlink>
        <a:srgbClr val="6D9D9B"/>
      </a:hlink>
      <a:folHlink>
        <a:srgbClr val="6D8583"/>
      </a:folHlink>
    </a:clrScheme>
    <a:fontScheme name="Madison">
      <a:maj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57FAE876A8FA48A7A13221A1F9E8D21E00A26EE411C14CEA43B6AE6AAB1B11E535" ma:contentTypeVersion="6" ma:contentTypeDescription="Create a new document." ma:contentTypeScope="" ma:versionID="4a31ab5ac43317f006841ea0040cbee7">
  <xsd:schema xmlns:xsd="http://www.w3.org/2001/XMLSchema" xmlns:xs="http://www.w3.org/2001/XMLSchema" xmlns:p="http://schemas.microsoft.com/office/2006/metadata/properties" xmlns:ns1="http://schemas.microsoft.com/sharepoint/v3" xmlns:ns2="75a57d7a-41c5-424c-9de3-227b63378bcb" xmlns:ns3="222e9dfa-68e8-47f0-8e02-fd2f2f785628" targetNamespace="http://schemas.microsoft.com/office/2006/metadata/properties" ma:root="true" ma:fieldsID="fbf17006a9d14720a718bf948d37101d" ns1:_="" ns2:_="" ns3:_="">
    <xsd:import namespace="http://schemas.microsoft.com/sharepoint/v3"/>
    <xsd:import namespace="75a57d7a-41c5-424c-9de3-227b63378bcb"/>
    <xsd:import namespace="222e9dfa-68e8-47f0-8e02-fd2f2f785628"/>
    <xsd:element name="properties">
      <xsd:complexType>
        <xsd:sequence>
          <xsd:element name="documentManagement">
            <xsd:complexType>
              <xsd:all>
                <xsd:element ref="ns2:AG_Collab_ProjectStages"/>
                <xsd:element ref="ns2:AG_Collab_DocumentType" minOccurs="0"/>
                <xsd:element ref="ns1:RoutingEnabled"/>
                <xsd:element ref="ns3:Project_x0020_Nam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Enabled" ma:index="10" ma:displayName="Active" ma:description="" ma:internalName="RoutingEnabl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57d7a-41c5-424c-9de3-227b63378bcb" elementFormDefault="qualified">
    <xsd:import namespace="http://schemas.microsoft.com/office/2006/documentManagement/types"/>
    <xsd:import namespace="http://schemas.microsoft.com/office/infopath/2007/PartnerControls"/>
    <xsd:element name="AG_Collab_ProjectStages" ma:index="8" ma:displayName="Domain" ma:format="Dropdown" ma:internalName="AG_Collab_ProjectStages">
      <xsd:simpleType>
        <xsd:restriction base="dms:Choice">
          <xsd:enumeration value="Business Program Initiation"/>
          <xsd:enumeration value="Business Vision IMM"/>
          <xsd:enumeration value="Business Projects"/>
          <xsd:enumeration value="IT Architecture"/>
          <xsd:enumeration value="."/>
        </xsd:restriction>
      </xsd:simpleType>
    </xsd:element>
    <xsd:element name="AG_Collab_DocumentType" ma:index="9" nillable="true" ma:displayName="Document Type" ma:default="Business vision" ma:format="Dropdown" ma:internalName="AG_Collab_DocumentType">
      <xsd:simpleType>
        <xsd:restriction base="dms:Choice">
          <xsd:enumeration value="Architectural Overview"/>
          <xsd:enumeration value="Analyses Technical and/or Functional"/>
          <xsd:enumeration value="Business vision"/>
          <xsd:enumeration value="Integration"/>
          <xsd:enumeration value="Meeting Minutes"/>
          <xsd:enumeration value="Newsletter"/>
          <xsd:enumeration value="Notes"/>
          <xsd:enumeration value="Progress Reports"/>
          <xsd:enumeration value="Project Estimation"/>
          <xsd:enumeration value="Project Planning"/>
          <xsd:enumeration value="Project Proposal"/>
          <xsd:enumeration value="Release Note"/>
          <xsd:enumeration value="Requirements"/>
          <xsd:enumeration value="Test plan"/>
          <xsd:enumeration value="."/>
        </xsd:restriction>
      </xsd:simple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e9dfa-68e8-47f0-8e02-fd2f2f785628" elementFormDefault="qualified">
    <xsd:import namespace="http://schemas.microsoft.com/office/2006/documentManagement/types"/>
    <xsd:import namespace="http://schemas.microsoft.com/office/infopath/2007/PartnerControls"/>
    <xsd:element name="Project_x0020_Name" ma:index="11" nillable="true" ma:displayName="Project Name" ma:default="DUC Survey" ma:format="Dropdown" ma:internalName="Project_x0020_Name">
      <xsd:simpleType>
        <xsd:restriction base="dms:Choice">
          <xsd:enumeration value="Adobe Access Right and Security"/>
          <xsd:enumeration value="Adobe Architecture"/>
          <xsd:enumeration value="Adobe Audiences"/>
          <xsd:enumeration value="Adobe Data Management"/>
          <xsd:enumeration value="Adobe Installation"/>
          <xsd:enumeration value="Ascento Newsletter"/>
          <xsd:enumeration value="Barber Shop"/>
          <xsd:enumeration value="Broker Communication"/>
          <xsd:enumeration value="Broker Newsletter"/>
          <xsd:enumeration value="Communication on IMM vision"/>
          <xsd:enumeration value="Connect Upsell"/>
          <xsd:enumeration value="Corporate Newsletter"/>
          <xsd:enumeration value="Distributed Marketing (Top Sales)"/>
          <xsd:enumeration value="DUC Survey"/>
          <xsd:enumeration value="EB-HC"/>
          <xsd:enumeration value="EB-HC Digital User"/>
          <xsd:enumeration value="EB Roll out and EB Statement"/>
          <xsd:enumeration value="EB Minute"/>
          <xsd:enumeration value="Externis"/>
          <xsd:enumeration value="HR Jobsite"/>
          <xsd:enumeration value="Program follow up"/>
          <xsd:enumeration value="RFP"/>
          <xsd:enumeration value="Steering Committee IMM"/>
          <xsd:enumeration value="Transversal Architecture"/>
          <xsd:enumeration value="Transactional Mailing"/>
          <xsd:enumeration value="Vivay Newsletter"/>
          <xsd:enumeration value="Vivay Retarget"/>
          <xsd:enumeration value="Yongo Retarget"/>
          <xsd:enumeration value=".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5a57d7a-41c5-424c-9de3-227b63378bcb">
      <UserInfo>
        <DisplayName>Sanne Erven</DisplayName>
        <AccountId>6</AccountId>
        <AccountType/>
      </UserInfo>
      <UserInfo>
        <DisplayName>Gayatri Potula</DisplayName>
        <AccountId>33</AccountId>
        <AccountType/>
      </UserInfo>
    </SharedWithUsers>
    <Project_x0020_Name xmlns="222e9dfa-68e8-47f0-8e02-fd2f2f785628">.</Project_x0020_Name>
    <AG_Collab_DocumentType xmlns="75a57d7a-41c5-424c-9de3-227b63378bcb">Analyses Technical and/or Functional</AG_Collab_DocumentType>
    <RoutingEnabled xmlns="http://schemas.microsoft.com/sharepoint/v3">true</RoutingEnabled>
    <AG_Collab_ProjectStages xmlns="75a57d7a-41c5-424c-9de3-227b63378bcb">.</AG_Collab_ProjectStage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8AA966-75E0-4E72-8F63-68F6685CFB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a57d7a-41c5-424c-9de3-227b63378bcb"/>
    <ds:schemaRef ds:uri="222e9dfa-68e8-47f0-8e02-fd2f2f7856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7FEDF0-8F00-4DE7-B6D2-2079B454C310}">
  <ds:schemaRefs>
    <ds:schemaRef ds:uri="http://schemas.microsoft.com/office/2006/metadata/properties"/>
    <ds:schemaRef ds:uri="http://schemas.microsoft.com/office/infopath/2007/PartnerControls"/>
    <ds:schemaRef ds:uri="75a57d7a-41c5-424c-9de3-227b63378bcb"/>
    <ds:schemaRef ds:uri="222e9dfa-68e8-47f0-8e02-fd2f2f785628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FC50B90-24D9-4F3D-8F4E-F915B36E20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B50CB-0D03-9E4E-A876-68D3D2663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tpl-cfitech.dotx</Template>
  <TotalTime>557</TotalTime>
  <Pages>16</Pages>
  <Words>1771</Words>
  <Characters>9744</Characters>
  <Application>Microsoft Office Word</Application>
  <DocSecurity>0</DocSecurity>
  <Lines>81</Lines>
  <Paragraphs>22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41</cp:revision>
  <cp:lastPrinted>2024-07-31T09:36:00Z</cp:lastPrinted>
  <dcterms:created xsi:type="dcterms:W3CDTF">2024-07-29T09:23:00Z</dcterms:created>
  <dcterms:modified xsi:type="dcterms:W3CDTF">2024-07-31T11:28:00Z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0x01010057FAE876A8FA48A7A13221A1F9E8D21E00A26EE411C14CEA43B6AE6AAB1B11E535</vt:lpwstr>
  </property>
  <property fmtid="{D5CDD505-2E9C-101B-9397-08002B2CF9AE}" pid="3" name="AuthorIds_UIVersion_512">
    <vt:lpwstr>27</vt:lpwstr>
  </property>
  <property fmtid="{D5CDD505-2E9C-101B-9397-08002B2CF9AE}" pid="4" name="AuthorIds_UIVersion_1024">
    <vt:lpwstr>18</vt:lpwstr>
  </property>
</Properties>
</file>